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1AFB8" w14:textId="77777777" w:rsidR="008034F0" w:rsidRDefault="008034F0" w:rsidP="00740E91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0C0D8C0C" wp14:editId="7EC24DE5">
                <wp:extent cx="6840000" cy="4248000"/>
                <wp:effectExtent l="0" t="0" r="0" b="635"/>
                <wp:docPr id="4" name="Rectangle 4" descr="Blan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4248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77B6" w14:textId="77777777" w:rsidR="008034F0" w:rsidRPr="00794411" w:rsidRDefault="008034F0" w:rsidP="00740E91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66000" tIns="216000" rIns="66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D8C0C" id="Rectangle 4" o:spid="_x0000_s1026" alt="Blank rectangle" style="width:538.6pt;height:3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" fillcolor="#4472c4 [3204]" stroked="f" strokeweight=".25pt">
                <v:textbox inset="18.5mm,6mm,18.5mm,1mm">
                  <w:txbxContent>
                    <w:p w14:paraId="09AB77B6" w14:textId="77777777" w:rsidR="008034F0" w:rsidRPr="00794411" w:rsidRDefault="008034F0" w:rsidP="00740E91">
                      <w:pPr>
                        <w:pStyle w:val="Subtitle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5FEF14D" w14:textId="77777777" w:rsidR="008034F0" w:rsidRDefault="008034F0" w:rsidP="00740E91">
      <w:pPr>
        <w:pStyle w:val="ImagePlaceholder"/>
        <w:sectPr w:rsidR="008034F0" w:rsidSect="00B140FA">
          <w:footerReference w:type="default" r:id="rId7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7F334A77" wp14:editId="6DBCB63B">
                <wp:extent cx="6840000" cy="5724000"/>
                <wp:effectExtent l="0" t="0" r="0" b="0"/>
                <wp:docPr id="1" name="Rectangle 1" descr="Image of the 4-bin waste service with the text Reducing our Waste, Improving our serv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5724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EE5FEE" id="Rectangle 1" o:spid="_x0000_s1026" alt="Image of the 4-bin waste service with the text Reducing our Waste, Improving our service" style="width:538.6pt;height:45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" stroked="f" strokeweight=".25pt">
                <v:fill r:id="rId9" o:title="Image of the 4-bin waste service with the text Reducing our Waste, Improving our service" recolor="t" rotate="t" type="frame"/>
                <w10:anchorlock/>
              </v:rect>
            </w:pict>
          </mc:Fallback>
        </mc:AlternateContent>
      </w:r>
      <w:sdt>
        <w:sdtPr>
          <w:id w:val="1846585119"/>
          <w:lock w:val="contentLocked"/>
          <w:placeholder>
            <w:docPart w:val="B1E416FB8CBB4D2EABC5E85161351DB1"/>
          </w:placeholder>
          <w15:appearance w15:val="hidden"/>
        </w:sdtPr>
        <w:sdtEndPr/>
        <w:sdtContent>
          <w:bookmarkStart w:id="0" w:name="PasteHere"/>
          <w:r>
            <w:rPr>
              <w:noProof/>
            </w:rPr>
            <w:drawing>
              <wp:anchor distT="0" distB="0" distL="114300" distR="114300" simplePos="0" relativeHeight="251659264" behindDoc="0" locked="1" layoutInCell="1" allowOverlap="1" wp14:anchorId="7BA7F123" wp14:editId="74DAC7B8">
                <wp:simplePos x="0" y="0"/>
                <wp:positionH relativeFrom="page">
                  <wp:posOffset>6116955</wp:posOffset>
                </wp:positionH>
                <wp:positionV relativeFrom="page">
                  <wp:posOffset>360045</wp:posOffset>
                </wp:positionV>
                <wp:extent cx="1130400" cy="2167200"/>
                <wp:effectExtent l="0" t="0" r="0" b="0"/>
                <wp:wrapNone/>
                <wp:docPr id="8" name="Picture 8" descr="Moreland Ci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21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sdtContent>
      </w:sdt>
    </w:p>
    <w:p w14:paraId="207BC714" w14:textId="2B250BA2" w:rsidR="008034F0" w:rsidRDefault="008034F0" w:rsidP="00740E91">
      <w:pPr>
        <w:pStyle w:val="Heading1"/>
      </w:pPr>
      <w:r w:rsidRPr="00205DEA">
        <w:lastRenderedPageBreak/>
        <w:t>Reducing our waste. Improving our service.</w:t>
      </w:r>
    </w:p>
    <w:p w14:paraId="66230FEA" w14:textId="730CE2F4" w:rsidR="000D47C3" w:rsidRDefault="000C3F05" w:rsidP="000D47C3">
      <w:r>
        <w:t xml:space="preserve">We’re </w:t>
      </w:r>
      <w:r w:rsidR="000D47C3">
        <w:t xml:space="preserve">investigating how we can reduce waste, improve our waste service and </w:t>
      </w:r>
      <w:r>
        <w:t>move to a n</w:t>
      </w:r>
      <w:r w:rsidR="000D47C3">
        <w:t>ew four-stream service that separates garbage, comingled recycling, food and garden organics and glass.</w:t>
      </w:r>
    </w:p>
    <w:p w14:paraId="47911545" w14:textId="0724AC1E" w:rsidR="006F03DE" w:rsidRDefault="000D47C3" w:rsidP="00205DEA">
      <w:r>
        <w:t>We’re consulting the community to help us develop a system that is right for Moreland.</w:t>
      </w:r>
      <w:r w:rsidR="00415AC7">
        <w:t xml:space="preserve"> </w:t>
      </w:r>
      <w:r w:rsidR="00415AC7" w:rsidRPr="00205DEA">
        <w:t>This summary outlines some of the key themes we heard from your feedback so far.</w:t>
      </w:r>
    </w:p>
    <w:p w14:paraId="24EBB019" w14:textId="77777777" w:rsidR="00415AC7" w:rsidRDefault="00415AC7" w:rsidP="00205DEA"/>
    <w:p w14:paraId="23E9CB17" w14:textId="2B8D0C47" w:rsidR="008034F0" w:rsidRPr="00205DEA" w:rsidRDefault="00D51503">
      <w:pPr>
        <w:pStyle w:val="Heading2"/>
      </w:pPr>
      <w:r w:rsidRPr="00205DEA">
        <w:t xml:space="preserve">Summary of early </w:t>
      </w:r>
      <w:r w:rsidR="00205DEA">
        <w:t>consultation</w:t>
      </w:r>
      <w:r w:rsidR="00205DEA" w:rsidRPr="00205DEA">
        <w:t xml:space="preserve"> </w:t>
      </w:r>
    </w:p>
    <w:p w14:paraId="78405836" w14:textId="33FDD824" w:rsidR="00415AC7" w:rsidRDefault="00D51503">
      <w:r w:rsidRPr="00205DEA">
        <w:t>The fi</w:t>
      </w:r>
      <w:r w:rsidR="00F25DC0" w:rsidRPr="00205DEA">
        <w:t>r</w:t>
      </w:r>
      <w:r w:rsidRPr="00205DEA">
        <w:t xml:space="preserve">st round of </w:t>
      </w:r>
      <w:r w:rsidR="00205DEA">
        <w:t>community consultation</w:t>
      </w:r>
      <w:r w:rsidR="00415AC7">
        <w:t xml:space="preserve"> started on the 20 July 2020 and included:</w:t>
      </w:r>
    </w:p>
    <w:p w14:paraId="3ED9ABA8" w14:textId="6AECA413" w:rsidR="00740E91" w:rsidRDefault="00740E91" w:rsidP="00740E91">
      <w:pPr>
        <w:pStyle w:val="ListParagraph"/>
        <w:numPr>
          <w:ilvl w:val="0"/>
          <w:numId w:val="15"/>
        </w:numPr>
      </w:pPr>
      <w:r>
        <w:t>Survey</w:t>
      </w:r>
      <w:r w:rsidR="00205DEA">
        <w:t>s and virtual sticky notes</w:t>
      </w:r>
      <w:r>
        <w:t xml:space="preserve"> via our online engagement platform, Conversations Moreland</w:t>
      </w:r>
    </w:p>
    <w:p w14:paraId="05B3D7A2" w14:textId="2C0BC8EC" w:rsidR="00740E91" w:rsidRDefault="00205DEA" w:rsidP="00740E91">
      <w:pPr>
        <w:pStyle w:val="ListParagraph"/>
        <w:numPr>
          <w:ilvl w:val="0"/>
          <w:numId w:val="15"/>
        </w:numPr>
      </w:pPr>
      <w:r>
        <w:t>Feedback via t</w:t>
      </w:r>
      <w:r w:rsidR="00740E91">
        <w:t>elephone drop in session</w:t>
      </w:r>
      <w:r>
        <w:t xml:space="preserve"> and project email address</w:t>
      </w:r>
    </w:p>
    <w:p w14:paraId="30B9BEBD" w14:textId="43A0D9BB" w:rsidR="00740E91" w:rsidRDefault="00740E91" w:rsidP="00740E91">
      <w:r>
        <w:t>Due to the COVID-19 pandemic, we were not able to talk to people face-to-face.</w:t>
      </w:r>
    </w:p>
    <w:p w14:paraId="3BF850F5" w14:textId="77777777" w:rsidR="00415AC7" w:rsidRDefault="00415AC7" w:rsidP="00740E91">
      <w:r>
        <w:t xml:space="preserve">The first round of consultation closed on the 21 August 2020. </w:t>
      </w:r>
    </w:p>
    <w:p w14:paraId="1972FFFB" w14:textId="3685897D" w:rsidR="00A17FB0" w:rsidRPr="00205DEA" w:rsidRDefault="00D51503" w:rsidP="00740E91">
      <w:r w:rsidRPr="00205DEA">
        <w:t xml:space="preserve">Thank you to everyone who participated. Your feedback will help us design the next round of </w:t>
      </w:r>
      <w:r w:rsidR="00205DEA">
        <w:t xml:space="preserve">consultation </w:t>
      </w:r>
      <w:r w:rsidRPr="00205DEA">
        <w:t xml:space="preserve">planned for later in the year. </w:t>
      </w:r>
      <w:r w:rsidR="00F25DC0" w:rsidRPr="00205DEA">
        <w:t xml:space="preserve"> </w:t>
      </w:r>
    </w:p>
    <w:p w14:paraId="451496E0" w14:textId="63F1A951" w:rsidR="00C87C71" w:rsidRDefault="00C87C71"/>
    <w:p w14:paraId="12A27A16" w14:textId="45F4F0F2" w:rsidR="00D51503" w:rsidRDefault="00D51503">
      <w:pPr>
        <w:pStyle w:val="Heading2"/>
      </w:pPr>
      <w:r>
        <w:t>Who did we hear from?</w:t>
      </w:r>
    </w:p>
    <w:p w14:paraId="7EAD4F64" w14:textId="7E8D87C1" w:rsidR="0042679D" w:rsidRDefault="00740E91">
      <w:r>
        <w:t xml:space="preserve">We had a </w:t>
      </w:r>
      <w:r w:rsidR="00415AC7">
        <w:t xml:space="preserve">strong response which included: </w:t>
      </w:r>
    </w:p>
    <w:p w14:paraId="7B431FB3" w14:textId="6F2C20BB" w:rsidR="0042679D" w:rsidRDefault="0042679D" w:rsidP="00205DEA">
      <w:pPr>
        <w:pStyle w:val="ListParagraph"/>
        <w:numPr>
          <w:ilvl w:val="0"/>
          <w:numId w:val="13"/>
        </w:numPr>
      </w:pPr>
      <w:r>
        <w:t>436 web survey responses</w:t>
      </w:r>
    </w:p>
    <w:p w14:paraId="695A43F5" w14:textId="24152D16" w:rsidR="0042679D" w:rsidRDefault="0042679D">
      <w:pPr>
        <w:pStyle w:val="ListParagraph"/>
        <w:numPr>
          <w:ilvl w:val="0"/>
          <w:numId w:val="13"/>
        </w:numPr>
      </w:pPr>
      <w:r>
        <w:t xml:space="preserve">149 virtual sticky notes on the project website </w:t>
      </w:r>
    </w:p>
    <w:p w14:paraId="5B6F6CFF" w14:textId="135F556E" w:rsidR="0042679D" w:rsidRDefault="0042679D">
      <w:pPr>
        <w:pStyle w:val="ListParagraph"/>
        <w:numPr>
          <w:ilvl w:val="0"/>
          <w:numId w:val="13"/>
        </w:numPr>
      </w:pPr>
      <w:r>
        <w:t>140 responses to the website quick</w:t>
      </w:r>
      <w:r w:rsidR="00205DEA">
        <w:t xml:space="preserve"> </w:t>
      </w:r>
      <w:r>
        <w:t xml:space="preserve">poll </w:t>
      </w:r>
    </w:p>
    <w:p w14:paraId="23F09B70" w14:textId="3579C693" w:rsidR="0042679D" w:rsidRDefault="0042679D">
      <w:pPr>
        <w:pStyle w:val="ListParagraph"/>
        <w:numPr>
          <w:ilvl w:val="0"/>
          <w:numId w:val="13"/>
        </w:numPr>
      </w:pPr>
      <w:r>
        <w:t>15 conversations during the phone-in session</w:t>
      </w:r>
    </w:p>
    <w:p w14:paraId="1BC3B89E" w14:textId="584674F0" w:rsidR="0042679D" w:rsidRDefault="0042679D">
      <w:pPr>
        <w:pStyle w:val="ListParagraph"/>
        <w:numPr>
          <w:ilvl w:val="0"/>
          <w:numId w:val="13"/>
        </w:numPr>
      </w:pPr>
      <w:r>
        <w:t xml:space="preserve">12 emails to the project email address </w:t>
      </w:r>
    </w:p>
    <w:p w14:paraId="2200FE05" w14:textId="06E4E0F6" w:rsidR="0042679D" w:rsidRDefault="0042679D">
      <w:pPr>
        <w:pStyle w:val="ListParagraph"/>
        <w:numPr>
          <w:ilvl w:val="0"/>
          <w:numId w:val="13"/>
        </w:numPr>
      </w:pPr>
      <w:r>
        <w:t xml:space="preserve">223 comments on our Facebook posts </w:t>
      </w:r>
    </w:p>
    <w:p w14:paraId="3B7A22BB" w14:textId="0CCA39C9" w:rsidR="00740E91" w:rsidRDefault="0042679D" w:rsidP="00740E91">
      <w:r>
        <w:t>We heard from people all over Moreland</w:t>
      </w:r>
      <w:r w:rsidR="00205DEA">
        <w:t>,</w:t>
      </w:r>
      <w:r>
        <w:t xml:space="preserve"> including</w:t>
      </w:r>
      <w:r w:rsidR="00740E91">
        <w:t>:</w:t>
      </w:r>
    </w:p>
    <w:p w14:paraId="64386328" w14:textId="323A4A5F" w:rsidR="00740E91" w:rsidRDefault="0042679D" w:rsidP="00205DEA">
      <w:pPr>
        <w:pStyle w:val="ListParagraph"/>
        <w:numPr>
          <w:ilvl w:val="0"/>
          <w:numId w:val="16"/>
        </w:numPr>
      </w:pPr>
      <w:r>
        <w:t xml:space="preserve">people living in apartments and houses </w:t>
      </w:r>
    </w:p>
    <w:p w14:paraId="6FF5BB91" w14:textId="77777777" w:rsidR="00740E91" w:rsidRDefault="0042679D">
      <w:pPr>
        <w:pStyle w:val="ListParagraph"/>
        <w:numPr>
          <w:ilvl w:val="0"/>
          <w:numId w:val="16"/>
        </w:numPr>
      </w:pPr>
      <w:r>
        <w:t>people who live alone, in share houses or in families with children</w:t>
      </w:r>
    </w:p>
    <w:p w14:paraId="48F986E8" w14:textId="2559A05D" w:rsidR="00D51503" w:rsidRDefault="0042679D">
      <w:pPr>
        <w:pStyle w:val="ListParagraph"/>
        <w:numPr>
          <w:ilvl w:val="0"/>
          <w:numId w:val="16"/>
        </w:numPr>
      </w:pPr>
      <w:r>
        <w:t xml:space="preserve">new residents and people who have lived in Moreland for many years </w:t>
      </w:r>
    </w:p>
    <w:p w14:paraId="75540A54" w14:textId="28A052B3" w:rsidR="00740E91" w:rsidRDefault="00205DEA" w:rsidP="00205DEA">
      <w:pPr>
        <w:pStyle w:val="ListParagraph"/>
        <w:numPr>
          <w:ilvl w:val="0"/>
          <w:numId w:val="16"/>
        </w:numPr>
      </w:pPr>
      <w:r>
        <w:t>p</w:t>
      </w:r>
      <w:r w:rsidR="00740E91">
        <w:t>eople who speak langu</w:t>
      </w:r>
      <w:r w:rsidR="00415AC7">
        <w:t>a</w:t>
      </w:r>
      <w:r w:rsidR="00740E91">
        <w:t xml:space="preserve">ges other than </w:t>
      </w:r>
      <w:r>
        <w:t>E</w:t>
      </w:r>
      <w:r w:rsidR="00740E91">
        <w:t>nglish</w:t>
      </w:r>
    </w:p>
    <w:p w14:paraId="086B2CCD" w14:textId="77777777" w:rsidR="00D51503" w:rsidRDefault="00D51503" w:rsidP="00740E91"/>
    <w:p w14:paraId="46E8DE0A" w14:textId="6D72F3B6" w:rsidR="00015B26" w:rsidRDefault="00D51503" w:rsidP="00740E91">
      <w:pPr>
        <w:pStyle w:val="Heading2"/>
      </w:pPr>
      <w:r w:rsidRPr="00415AC7">
        <w:t>What’s working well?</w:t>
      </w:r>
    </w:p>
    <w:p w14:paraId="6DFC7F01" w14:textId="61C93E27" w:rsidR="00D51503" w:rsidRDefault="0042679D" w:rsidP="00740E91">
      <w:r>
        <w:t xml:space="preserve">Overall, we heard that there are many things that you like about our waste services. </w:t>
      </w:r>
      <w:r w:rsidR="00205DEA">
        <w:t>T</w:t>
      </w:r>
      <w:r>
        <w:t xml:space="preserve">he top three things that </w:t>
      </w:r>
      <w:r w:rsidR="00A03374">
        <w:t xml:space="preserve">you told us </w:t>
      </w:r>
      <w:r>
        <w:t>are working well are:</w:t>
      </w:r>
    </w:p>
    <w:p w14:paraId="4FDACF44" w14:textId="77777777" w:rsidR="00415AC7" w:rsidRDefault="00205DEA" w:rsidP="00740E91">
      <w:pPr>
        <w:pStyle w:val="ListParagraph"/>
        <w:numPr>
          <w:ilvl w:val="0"/>
          <w:numId w:val="13"/>
        </w:numPr>
      </w:pPr>
      <w:r>
        <w:rPr>
          <w:b/>
          <w:bCs/>
        </w:rPr>
        <w:t>T</w:t>
      </w:r>
      <w:r w:rsidR="009D7351" w:rsidRPr="009D7351">
        <w:rPr>
          <w:b/>
          <w:bCs/>
        </w:rPr>
        <w:t xml:space="preserve">he </w:t>
      </w:r>
      <w:r>
        <w:rPr>
          <w:b/>
          <w:bCs/>
        </w:rPr>
        <w:t>f</w:t>
      </w:r>
      <w:r w:rsidR="009D7351" w:rsidRPr="009D7351">
        <w:rPr>
          <w:b/>
          <w:bCs/>
        </w:rPr>
        <w:t xml:space="preserve">ood and </w:t>
      </w:r>
      <w:r>
        <w:rPr>
          <w:b/>
          <w:bCs/>
        </w:rPr>
        <w:t>g</w:t>
      </w:r>
      <w:r w:rsidR="009D7351" w:rsidRPr="009D7351">
        <w:rPr>
          <w:b/>
          <w:bCs/>
        </w:rPr>
        <w:t xml:space="preserve">arden </w:t>
      </w:r>
      <w:r>
        <w:rPr>
          <w:b/>
          <w:bCs/>
        </w:rPr>
        <w:t>o</w:t>
      </w:r>
      <w:r w:rsidR="009D7351" w:rsidRPr="009D7351">
        <w:rPr>
          <w:b/>
          <w:bCs/>
        </w:rPr>
        <w:t>rganic (FOGO) service</w:t>
      </w:r>
      <w:r w:rsidR="009D7351">
        <w:t xml:space="preserve">. </w:t>
      </w:r>
    </w:p>
    <w:p w14:paraId="2234C6BE" w14:textId="539680DF" w:rsidR="0042679D" w:rsidRDefault="009D7351" w:rsidP="00415AC7">
      <w:pPr>
        <w:pStyle w:val="ListParagraph"/>
        <w:spacing w:after="60"/>
        <w:contextualSpacing w:val="0"/>
      </w:pPr>
      <w:r>
        <w:t xml:space="preserve">We heard that since FOGO bins were introduced, household garbage has reduced and that you appreciate Council’s support to better environmental outcomes.   </w:t>
      </w:r>
    </w:p>
    <w:p w14:paraId="115AF00C" w14:textId="77777777" w:rsidR="00415AC7" w:rsidRPr="00415AC7" w:rsidRDefault="0042679D" w:rsidP="00205DEA">
      <w:pPr>
        <w:pStyle w:val="ListParagraph"/>
        <w:numPr>
          <w:ilvl w:val="0"/>
          <w:numId w:val="13"/>
        </w:numPr>
      </w:pPr>
      <w:bookmarkStart w:id="1" w:name="_Toc50968844"/>
      <w:bookmarkStart w:id="2" w:name="_Hlk50137212"/>
      <w:r w:rsidRPr="009D7351">
        <w:rPr>
          <w:b/>
          <w:bCs/>
        </w:rPr>
        <w:t>The</w:t>
      </w:r>
      <w:r w:rsidR="009D7351" w:rsidRPr="009D7351">
        <w:rPr>
          <w:b/>
          <w:bCs/>
        </w:rPr>
        <w:t xml:space="preserve"> </w:t>
      </w:r>
      <w:r w:rsidR="00205DEA">
        <w:rPr>
          <w:b/>
          <w:bCs/>
        </w:rPr>
        <w:t xml:space="preserve">current bin </w:t>
      </w:r>
      <w:r w:rsidR="009D7351" w:rsidRPr="009D7351">
        <w:rPr>
          <w:b/>
          <w:bCs/>
        </w:rPr>
        <w:t>collection</w:t>
      </w:r>
      <w:r w:rsidRPr="009D7351">
        <w:rPr>
          <w:b/>
          <w:bCs/>
        </w:rPr>
        <w:t xml:space="preserve"> frequency</w:t>
      </w:r>
      <w:r w:rsidR="00415AC7">
        <w:rPr>
          <w:b/>
          <w:bCs/>
        </w:rPr>
        <w:t>.</w:t>
      </w:r>
    </w:p>
    <w:bookmarkEnd w:id="1"/>
    <w:p w14:paraId="05DCAE4C" w14:textId="1510888E" w:rsidR="0042679D" w:rsidRPr="006B0A01" w:rsidRDefault="00740E91" w:rsidP="00415AC7">
      <w:pPr>
        <w:pStyle w:val="ListParagraph"/>
        <w:spacing w:after="60"/>
        <w:contextualSpacing w:val="0"/>
      </w:pPr>
      <w:r>
        <w:t>The</w:t>
      </w:r>
      <w:r w:rsidR="009D7351">
        <w:t xml:space="preserve"> weekly collection of garbage and recycling</w:t>
      </w:r>
      <w:r w:rsidR="00415AC7">
        <w:t xml:space="preserve"> is appropriate for the amount of waste households are currently generating. </w:t>
      </w:r>
      <w:r w:rsidR="009D7351">
        <w:t xml:space="preserve"> </w:t>
      </w:r>
      <w:r w:rsidR="0042679D">
        <w:t xml:space="preserve"> </w:t>
      </w:r>
    </w:p>
    <w:p w14:paraId="397EFDCD" w14:textId="77777777" w:rsidR="00415AC7" w:rsidRPr="00415AC7" w:rsidRDefault="0042679D">
      <w:pPr>
        <w:pStyle w:val="ListParagraph"/>
        <w:numPr>
          <w:ilvl w:val="0"/>
          <w:numId w:val="13"/>
        </w:numPr>
      </w:pPr>
      <w:bookmarkStart w:id="3" w:name="_Toc50968845"/>
      <w:bookmarkStart w:id="4" w:name="_Hlk50137220"/>
      <w:bookmarkEnd w:id="2"/>
      <w:r w:rsidRPr="0035183B">
        <w:rPr>
          <w:b/>
          <w:bCs/>
        </w:rPr>
        <w:t xml:space="preserve">The </w:t>
      </w:r>
      <w:r w:rsidR="00205DEA">
        <w:rPr>
          <w:b/>
          <w:bCs/>
        </w:rPr>
        <w:t>service</w:t>
      </w:r>
      <w:r w:rsidRPr="0035183B">
        <w:rPr>
          <w:b/>
          <w:bCs/>
        </w:rPr>
        <w:t xml:space="preserve"> is reliable and </w:t>
      </w:r>
      <w:bookmarkEnd w:id="3"/>
      <w:r w:rsidRPr="0035183B">
        <w:rPr>
          <w:b/>
          <w:bCs/>
        </w:rPr>
        <w:t>easy to use</w:t>
      </w:r>
      <w:r w:rsidR="00720880">
        <w:rPr>
          <w:b/>
          <w:bCs/>
        </w:rPr>
        <w:t xml:space="preserve">. </w:t>
      </w:r>
    </w:p>
    <w:p w14:paraId="623A97F9" w14:textId="36536CBA" w:rsidR="0042679D" w:rsidRPr="00415AC7" w:rsidRDefault="00720880" w:rsidP="00415AC7">
      <w:pPr>
        <w:pStyle w:val="ListParagraph"/>
      </w:pPr>
      <w:r w:rsidRPr="00415AC7">
        <w:rPr>
          <w:bCs/>
        </w:rPr>
        <w:t>It</w:t>
      </w:r>
      <w:r w:rsidR="0035183B" w:rsidRPr="00415AC7">
        <w:t xml:space="preserve"> helps</w:t>
      </w:r>
      <w:r w:rsidR="00E0443C" w:rsidRPr="00415AC7">
        <w:t xml:space="preserve"> households to </w:t>
      </w:r>
      <w:r w:rsidR="0035183B" w:rsidRPr="00415AC7">
        <w:t xml:space="preserve">recycle effectively and </w:t>
      </w:r>
      <w:r w:rsidR="00E0443C" w:rsidRPr="00415AC7">
        <w:t xml:space="preserve">reduce </w:t>
      </w:r>
      <w:r w:rsidR="0035183B" w:rsidRPr="00415AC7">
        <w:t xml:space="preserve">the amount of waste going to landfill. </w:t>
      </w:r>
    </w:p>
    <w:p w14:paraId="017BCFB9" w14:textId="3C883FF4" w:rsidR="0042679D" w:rsidRPr="0042679D" w:rsidRDefault="0042679D" w:rsidP="00205DEA">
      <w:r>
        <w:t>We also heard that the current service is flexible enough to respond to the needs of different households</w:t>
      </w:r>
      <w:r w:rsidR="00415AC7">
        <w:t>,</w:t>
      </w:r>
      <w:r>
        <w:t xml:space="preserve"> including offering a range of bin sizes and fast and easy replacement for lost or damaged bins. </w:t>
      </w:r>
      <w:bookmarkEnd w:id="4"/>
    </w:p>
    <w:p w14:paraId="2E45A4EF" w14:textId="42C3BC4D" w:rsidR="00D51503" w:rsidRDefault="00D51503">
      <w:pPr>
        <w:pStyle w:val="Heading2"/>
      </w:pPr>
      <w:r>
        <w:lastRenderedPageBreak/>
        <w:t>What could be improved?</w:t>
      </w:r>
    </w:p>
    <w:p w14:paraId="321016C0" w14:textId="7BBB6A4A" w:rsidR="00D51503" w:rsidRDefault="00AA4F27" w:rsidP="00205DEA">
      <w:r>
        <w:t>We aske</w:t>
      </w:r>
      <w:r w:rsidR="0035183B">
        <w:t>d</w:t>
      </w:r>
      <w:r>
        <w:t xml:space="preserve"> you wh</w:t>
      </w:r>
      <w:r w:rsidR="00A93B10">
        <w:t xml:space="preserve">at could be improved about the existing service. Some of these are issues that can be addressed through this project and others help us understand where we </w:t>
      </w:r>
      <w:r w:rsidR="00415AC7">
        <w:t xml:space="preserve">can provide more information or </w:t>
      </w:r>
      <w:r w:rsidR="004B4F5C">
        <w:t>support to assist households.</w:t>
      </w:r>
      <w:r w:rsidR="00A93B10">
        <w:t xml:space="preserve"> You had many suggestions, including:</w:t>
      </w:r>
    </w:p>
    <w:p w14:paraId="6C2F24BA" w14:textId="5A7004EE" w:rsidR="0035183B" w:rsidRDefault="00A93B10" w:rsidP="00B91668">
      <w:pPr>
        <w:pStyle w:val="ListParagraph"/>
        <w:numPr>
          <w:ilvl w:val="0"/>
          <w:numId w:val="13"/>
        </w:numPr>
        <w:spacing w:after="60"/>
        <w:ind w:left="714" w:hanging="357"/>
        <w:contextualSpacing w:val="0"/>
      </w:pPr>
      <w:r w:rsidRPr="00A93B10">
        <w:rPr>
          <w:b/>
          <w:bCs/>
        </w:rPr>
        <w:t>Provid</w:t>
      </w:r>
      <w:r w:rsidR="00720880">
        <w:rPr>
          <w:b/>
          <w:bCs/>
        </w:rPr>
        <w:t>ing</w:t>
      </w:r>
      <w:r w:rsidRPr="00A93B10">
        <w:rPr>
          <w:b/>
          <w:bCs/>
        </w:rPr>
        <w:t xml:space="preserve"> more opportunities to learn more about recycling and waste</w:t>
      </w:r>
      <w:r w:rsidR="00720880">
        <w:rPr>
          <w:b/>
          <w:bCs/>
        </w:rPr>
        <w:t xml:space="preserve">. </w:t>
      </w:r>
      <w:r w:rsidR="00720880">
        <w:t>H</w:t>
      </w:r>
      <w:r>
        <w:t xml:space="preserve">ave more information available to help households reduce their waste and avoid contamination in the recycling streams.  </w:t>
      </w:r>
    </w:p>
    <w:p w14:paraId="1CBA1F22" w14:textId="149105B3" w:rsidR="0035183B" w:rsidRDefault="0035183B" w:rsidP="00B91668">
      <w:pPr>
        <w:pStyle w:val="ListParagraph"/>
        <w:numPr>
          <w:ilvl w:val="0"/>
          <w:numId w:val="13"/>
        </w:numPr>
        <w:spacing w:after="60"/>
        <w:ind w:left="714" w:hanging="357"/>
        <w:contextualSpacing w:val="0"/>
      </w:pPr>
      <w:r w:rsidRPr="00A93B10">
        <w:rPr>
          <w:b/>
          <w:bCs/>
        </w:rPr>
        <w:t>More opportunities for soft plastics recycling</w:t>
      </w:r>
      <w:r w:rsidR="00A93B10">
        <w:t xml:space="preserve"> through council </w:t>
      </w:r>
      <w:r w:rsidR="004B4F5C">
        <w:t xml:space="preserve">services or council facilities. </w:t>
      </w:r>
    </w:p>
    <w:p w14:paraId="7648E98C" w14:textId="7016318F" w:rsidR="004B4F5C" w:rsidRDefault="004B4F5C">
      <w:pPr>
        <w:pStyle w:val="ListParagraph"/>
        <w:numPr>
          <w:ilvl w:val="0"/>
          <w:numId w:val="13"/>
        </w:numPr>
      </w:pPr>
      <w:r w:rsidRPr="004B4F5C">
        <w:rPr>
          <w:b/>
          <w:bCs/>
        </w:rPr>
        <w:t xml:space="preserve">More frequent collection of the </w:t>
      </w:r>
      <w:r w:rsidR="00205DEA">
        <w:rPr>
          <w:b/>
          <w:bCs/>
        </w:rPr>
        <w:t>food and garden organic (</w:t>
      </w:r>
      <w:r w:rsidRPr="004B4F5C">
        <w:rPr>
          <w:b/>
          <w:bCs/>
        </w:rPr>
        <w:t>FOGO</w:t>
      </w:r>
      <w:r w:rsidR="00205DEA">
        <w:rPr>
          <w:b/>
          <w:bCs/>
        </w:rPr>
        <w:t>)</w:t>
      </w:r>
      <w:r w:rsidRPr="004B4F5C">
        <w:rPr>
          <w:b/>
          <w:bCs/>
        </w:rPr>
        <w:t xml:space="preserve"> bin</w:t>
      </w:r>
      <w:r>
        <w:t xml:space="preserve"> as households found that this filled up more quickly than the garbage bin and because </w:t>
      </w:r>
      <w:r w:rsidR="00B91668">
        <w:t xml:space="preserve">you were </w:t>
      </w:r>
      <w:r>
        <w:t>concerned about odour.</w:t>
      </w:r>
    </w:p>
    <w:p w14:paraId="13B4E9AB" w14:textId="4940CD94" w:rsidR="00A93B10" w:rsidRDefault="00A93B10" w:rsidP="00205DEA">
      <w:r>
        <w:t xml:space="preserve">We also heard that bins take up a lot of space on your properties and that you are concerned about kerbside congestion on </w:t>
      </w:r>
      <w:r w:rsidR="00205DEA">
        <w:t xml:space="preserve">bin </w:t>
      </w:r>
      <w:r>
        <w:t xml:space="preserve">night. Some people also suggested </w:t>
      </w:r>
      <w:r w:rsidR="004B4F5C">
        <w:t>that there</w:t>
      </w:r>
      <w:r>
        <w:t xml:space="preserve"> are </w:t>
      </w:r>
      <w:r w:rsidR="004B4F5C">
        <w:t>opportunities</w:t>
      </w:r>
      <w:r>
        <w:t xml:space="preserve"> to improve the standard of collection to avoid litter drop from garbage and recycling truck</w:t>
      </w:r>
      <w:r w:rsidR="00E41AE6">
        <w:t>s</w:t>
      </w:r>
      <w:r>
        <w:t xml:space="preserve">. </w:t>
      </w:r>
    </w:p>
    <w:p w14:paraId="47A872F8" w14:textId="77777777" w:rsidR="00A93B10" w:rsidRDefault="00A93B10" w:rsidP="00205DEA">
      <w:pPr>
        <w:pStyle w:val="BodyText"/>
      </w:pPr>
    </w:p>
    <w:p w14:paraId="7E515AA0" w14:textId="56DF17FF" w:rsidR="00D51503" w:rsidRDefault="00D51503">
      <w:pPr>
        <w:pStyle w:val="Heading2"/>
      </w:pPr>
      <w:r>
        <w:t xml:space="preserve">What are your big ideas? </w:t>
      </w:r>
    </w:p>
    <w:p w14:paraId="19842A24" w14:textId="3162CF29" w:rsidR="00D51503" w:rsidRDefault="004B4F5C" w:rsidP="00205DEA">
      <w:r>
        <w:t>In your feedback, we heard some big ideas about what you would like to see in the future.</w:t>
      </w:r>
      <w:r w:rsidR="001E202E">
        <w:t xml:space="preserve"> Some of these </w:t>
      </w:r>
      <w:r w:rsidR="00F60865">
        <w:t>ideas will help us im</w:t>
      </w:r>
      <w:r w:rsidR="00B03A93">
        <w:t xml:space="preserve">prove our service, while other suggestions we won’t be able to address directly as they are outside of Council’s control. </w:t>
      </w:r>
    </w:p>
    <w:p w14:paraId="17FF2B81" w14:textId="36B22B24" w:rsidR="004B4F5C" w:rsidRDefault="004B4F5C">
      <w:r>
        <w:t>Your ideas in</w:t>
      </w:r>
      <w:r w:rsidR="00205DEA">
        <w:t>cluded</w:t>
      </w:r>
      <w:r>
        <w:t>:</w:t>
      </w:r>
    </w:p>
    <w:p w14:paraId="269709B9" w14:textId="1E782EB7" w:rsidR="004B4F5C" w:rsidRDefault="004B4F5C" w:rsidP="00B91668">
      <w:pPr>
        <w:pStyle w:val="ListParagraph"/>
        <w:numPr>
          <w:ilvl w:val="0"/>
          <w:numId w:val="13"/>
        </w:numPr>
        <w:spacing w:after="60"/>
        <w:ind w:left="714" w:hanging="357"/>
        <w:contextualSpacing w:val="0"/>
      </w:pPr>
      <w:r w:rsidRPr="00F25DC0">
        <w:rPr>
          <w:b/>
          <w:bCs/>
        </w:rPr>
        <w:t>Shared bins between neighbours or communal drop-off points</w:t>
      </w:r>
      <w:r>
        <w:t xml:space="preserve"> to reduce the number of bins th</w:t>
      </w:r>
      <w:r w:rsidR="00720880">
        <w:t>at</w:t>
      </w:r>
      <w:r>
        <w:t xml:space="preserve"> need to be stored on private property </w:t>
      </w:r>
      <w:r w:rsidR="00F25DC0">
        <w:t>and to allow people to dispose of waste and recycling at a frequency that suits them</w:t>
      </w:r>
      <w:r w:rsidR="00B91668">
        <w:t>.</w:t>
      </w:r>
    </w:p>
    <w:p w14:paraId="655E80BC" w14:textId="2927EFE9" w:rsidR="004B4F5C" w:rsidRDefault="00F25DC0" w:rsidP="00B91668">
      <w:pPr>
        <w:pStyle w:val="ListParagraph"/>
        <w:numPr>
          <w:ilvl w:val="0"/>
          <w:numId w:val="13"/>
        </w:numPr>
        <w:spacing w:after="60"/>
        <w:ind w:left="714" w:hanging="357"/>
        <w:contextualSpacing w:val="0"/>
      </w:pPr>
      <w:r w:rsidRPr="00F25DC0">
        <w:rPr>
          <w:b/>
          <w:bCs/>
        </w:rPr>
        <w:t>Introducing different rates and fees</w:t>
      </w:r>
      <w:r>
        <w:t xml:space="preserve"> to encourage households to reduce waste and improve recycling.</w:t>
      </w:r>
    </w:p>
    <w:p w14:paraId="7C2B7670" w14:textId="41921B5C" w:rsidR="003D0367" w:rsidRPr="00B03A93" w:rsidRDefault="00B03A93">
      <w:pPr>
        <w:pStyle w:val="ListParagraph"/>
        <w:numPr>
          <w:ilvl w:val="0"/>
          <w:numId w:val="13"/>
        </w:numPr>
        <w:rPr>
          <w:bCs/>
        </w:rPr>
      </w:pPr>
      <w:r>
        <w:rPr>
          <w:b/>
          <w:bCs/>
        </w:rPr>
        <w:t>Ensuring c</w:t>
      </w:r>
      <w:r w:rsidR="003D0367">
        <w:rPr>
          <w:b/>
          <w:bCs/>
        </w:rPr>
        <w:t xml:space="preserve">ommercial waste providers servicing apartments </w:t>
      </w:r>
      <w:r w:rsidR="00F60865">
        <w:rPr>
          <w:b/>
          <w:bCs/>
        </w:rPr>
        <w:t xml:space="preserve">also </w:t>
      </w:r>
      <w:r>
        <w:rPr>
          <w:b/>
          <w:bCs/>
        </w:rPr>
        <w:t>provide a consistent</w:t>
      </w:r>
      <w:r w:rsidR="00F60865">
        <w:rPr>
          <w:b/>
          <w:bCs/>
        </w:rPr>
        <w:t xml:space="preserve"> </w:t>
      </w:r>
      <w:r w:rsidR="003D0367">
        <w:rPr>
          <w:b/>
          <w:bCs/>
        </w:rPr>
        <w:t>service</w:t>
      </w:r>
      <w:r>
        <w:rPr>
          <w:b/>
          <w:bCs/>
        </w:rPr>
        <w:t xml:space="preserve">, </w:t>
      </w:r>
      <w:r w:rsidR="00F60865" w:rsidRPr="00B03A93">
        <w:rPr>
          <w:bCs/>
        </w:rPr>
        <w:t xml:space="preserve"> including food and garden orga</w:t>
      </w:r>
      <w:r>
        <w:rPr>
          <w:bCs/>
        </w:rPr>
        <w:t>nics (FOGO) and recycling</w:t>
      </w:r>
      <w:r w:rsidR="00F60865" w:rsidRPr="00B03A93">
        <w:rPr>
          <w:bCs/>
        </w:rPr>
        <w:t>.</w:t>
      </w:r>
    </w:p>
    <w:p w14:paraId="25979984" w14:textId="60B5AD99" w:rsidR="002849D3" w:rsidRDefault="002849D3" w:rsidP="00205DEA">
      <w:bookmarkStart w:id="5" w:name="_GoBack"/>
      <w:bookmarkEnd w:id="5"/>
    </w:p>
    <w:p w14:paraId="3639949C" w14:textId="77777777" w:rsidR="00D51503" w:rsidRPr="00AD27F2" w:rsidRDefault="00D51503">
      <w:pPr>
        <w:pStyle w:val="Heading2"/>
      </w:pPr>
      <w:r>
        <w:t>Next steps</w:t>
      </w:r>
    </w:p>
    <w:p w14:paraId="04713D0D" w14:textId="2678E638" w:rsidR="00F25DC0" w:rsidRDefault="00F25DC0" w:rsidP="00205DEA">
      <w:pPr>
        <w:pStyle w:val="BodyText"/>
      </w:pPr>
      <w:r>
        <w:t xml:space="preserve">The next </w:t>
      </w:r>
      <w:r w:rsidR="00720880">
        <w:t xml:space="preserve">round </w:t>
      </w:r>
      <w:r>
        <w:t xml:space="preserve">of </w:t>
      </w:r>
      <w:r w:rsidR="00205DEA">
        <w:t xml:space="preserve">consultation </w:t>
      </w:r>
      <w:r>
        <w:t xml:space="preserve">will explore some of these themes and opportunities in more detail.  </w:t>
      </w:r>
    </w:p>
    <w:p w14:paraId="37342BFD" w14:textId="570B249C" w:rsidR="00D51503" w:rsidRDefault="00D51503">
      <w:pPr>
        <w:pStyle w:val="BodyText"/>
      </w:pPr>
      <w:r>
        <w:t>All consultation is no</w:t>
      </w:r>
      <w:r w:rsidR="00F25DC0">
        <w:t>w</w:t>
      </w:r>
      <w:r>
        <w:t xml:space="preserve"> on hold while we prepare for Council election</w:t>
      </w:r>
      <w:r w:rsidR="00720880">
        <w:t>s</w:t>
      </w:r>
      <w:r>
        <w:t xml:space="preserve"> in October, however you can find out more about the project </w:t>
      </w:r>
      <w:r w:rsidR="00205DEA">
        <w:t xml:space="preserve">and our waste services </w:t>
      </w:r>
      <w:r w:rsidRPr="00C87C71">
        <w:t xml:space="preserve">by going to </w:t>
      </w:r>
      <w:hyperlink r:id="rId11" w:history="1">
        <w:r w:rsidRPr="00C87C71">
          <w:rPr>
            <w:rStyle w:val="Hyperlink"/>
            <w:color w:val="0070C0"/>
            <w:sz w:val="22"/>
            <w:szCs w:val="22"/>
          </w:rPr>
          <w:t>conversations.moreland.vic.gov.au/waste</w:t>
        </w:r>
      </w:hyperlink>
      <w:r w:rsidRPr="00C87C71">
        <w:t>.</w:t>
      </w:r>
    </w:p>
    <w:p w14:paraId="67886CCA" w14:textId="77777777" w:rsidR="00D51503" w:rsidRPr="00C87C71" w:rsidRDefault="00D51503">
      <w:pPr>
        <w:pStyle w:val="BodyText"/>
      </w:pPr>
      <w:r>
        <w:t xml:space="preserve">We will provide further information and updates after the election. </w:t>
      </w:r>
    </w:p>
    <w:p w14:paraId="22D4ED74" w14:textId="6A0B9C40" w:rsidR="00AD27F2" w:rsidRDefault="00AD27F2" w:rsidP="00205DEA">
      <w:pPr>
        <w:pStyle w:val="ListParagraph"/>
      </w:pPr>
    </w:p>
    <w:p w14:paraId="202A0598" w14:textId="30368282" w:rsidR="00E208EE" w:rsidRPr="00015B26" w:rsidRDefault="00E208EE" w:rsidP="00205DEA"/>
    <w:sectPr w:rsidR="00E208EE" w:rsidRPr="00015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9FCEC" w14:textId="77777777" w:rsidR="00DC5A02" w:rsidRDefault="00DC5A02">
      <w:r>
        <w:separator/>
      </w:r>
    </w:p>
  </w:endnote>
  <w:endnote w:type="continuationSeparator" w:id="0">
    <w:p w14:paraId="060C6AA5" w14:textId="77777777" w:rsidR="00DC5A02" w:rsidRDefault="00DC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C984E" w14:textId="77777777" w:rsidR="003F10E2" w:rsidRDefault="006F03DE" w:rsidP="00415AC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45A68" w14:textId="77777777" w:rsidR="00DC5A02" w:rsidRDefault="00DC5A02" w:rsidP="00740E91">
      <w:r>
        <w:separator/>
      </w:r>
    </w:p>
  </w:footnote>
  <w:footnote w:type="continuationSeparator" w:id="0">
    <w:p w14:paraId="5140E1A8" w14:textId="77777777" w:rsidR="00DC5A02" w:rsidRDefault="00DC5A02" w:rsidP="00415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44348"/>
    <w:multiLevelType w:val="hybridMultilevel"/>
    <w:tmpl w:val="B9C2DE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D312FE"/>
    <w:multiLevelType w:val="hybridMultilevel"/>
    <w:tmpl w:val="00A89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E31E6"/>
    <w:multiLevelType w:val="hybridMultilevel"/>
    <w:tmpl w:val="EBC6A9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D726A"/>
    <w:multiLevelType w:val="hybridMultilevel"/>
    <w:tmpl w:val="37620094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7539A"/>
    <w:multiLevelType w:val="hybridMultilevel"/>
    <w:tmpl w:val="F3989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3412CE"/>
    <w:multiLevelType w:val="hybridMultilevel"/>
    <w:tmpl w:val="78BE9F30"/>
    <w:lvl w:ilvl="0" w:tplc="A532D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974D3"/>
    <w:multiLevelType w:val="hybridMultilevel"/>
    <w:tmpl w:val="2EAAB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32959"/>
    <w:multiLevelType w:val="hybridMultilevel"/>
    <w:tmpl w:val="F2C65A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5A62DC"/>
    <w:multiLevelType w:val="multilevel"/>
    <w:tmpl w:val="85707D88"/>
    <w:name w:val="C/ Heading Numbering"/>
    <w:lvl w:ilvl="0">
      <w:start w:val="1"/>
      <w:numFmt w:val="decimal"/>
      <w:pStyle w:val="CHeading0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Heading0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Heading0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Heading04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CHeading05"/>
      <w:suff w:val="space"/>
      <w:lvlText w:val="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C043D99"/>
    <w:multiLevelType w:val="hybridMultilevel"/>
    <w:tmpl w:val="CC6264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A54C2B"/>
    <w:multiLevelType w:val="hybridMultilevel"/>
    <w:tmpl w:val="AAC616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F8D95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1819E6"/>
    <w:multiLevelType w:val="hybridMultilevel"/>
    <w:tmpl w:val="2B1AF9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2968B66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DFE0AEE"/>
    <w:multiLevelType w:val="hybridMultilevel"/>
    <w:tmpl w:val="0A0CBB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236A55"/>
    <w:multiLevelType w:val="hybridMultilevel"/>
    <w:tmpl w:val="3C2E2AA8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732C1E4B"/>
    <w:multiLevelType w:val="hybridMultilevel"/>
    <w:tmpl w:val="3FFE6B2E"/>
    <w:lvl w:ilvl="0" w:tplc="DD80F5E6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206EA"/>
    <w:multiLevelType w:val="hybridMultilevel"/>
    <w:tmpl w:val="944A5A30"/>
    <w:lvl w:ilvl="0" w:tplc="5CC2036C">
      <w:start w:val="43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0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10"/>
  </w:num>
  <w:num w:numId="12">
    <w:abstractNumId w:val="7"/>
  </w:num>
  <w:num w:numId="13">
    <w:abstractNumId w:val="15"/>
  </w:num>
  <w:num w:numId="14">
    <w:abstractNumId w:val="8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21"/>
    <w:rsid w:val="00000FB7"/>
    <w:rsid w:val="00015B26"/>
    <w:rsid w:val="000C3F05"/>
    <w:rsid w:val="000D47C3"/>
    <w:rsid w:val="00123B6A"/>
    <w:rsid w:val="001A37FD"/>
    <w:rsid w:val="001E202E"/>
    <w:rsid w:val="00205DEA"/>
    <w:rsid w:val="00251D19"/>
    <w:rsid w:val="002849D3"/>
    <w:rsid w:val="0035183B"/>
    <w:rsid w:val="003C1987"/>
    <w:rsid w:val="003D0367"/>
    <w:rsid w:val="00415AC7"/>
    <w:rsid w:val="0042679D"/>
    <w:rsid w:val="004B4F5C"/>
    <w:rsid w:val="004F01C1"/>
    <w:rsid w:val="006A768B"/>
    <w:rsid w:val="006F03DE"/>
    <w:rsid w:val="00720880"/>
    <w:rsid w:val="00740E91"/>
    <w:rsid w:val="00775BF2"/>
    <w:rsid w:val="008034F0"/>
    <w:rsid w:val="00825212"/>
    <w:rsid w:val="008C1B75"/>
    <w:rsid w:val="009530AF"/>
    <w:rsid w:val="00962CC1"/>
    <w:rsid w:val="009D7351"/>
    <w:rsid w:val="009E4088"/>
    <w:rsid w:val="009F5938"/>
    <w:rsid w:val="00A03374"/>
    <w:rsid w:val="00A17FB0"/>
    <w:rsid w:val="00A24B3D"/>
    <w:rsid w:val="00A93B10"/>
    <w:rsid w:val="00AA4F27"/>
    <w:rsid w:val="00AC0C7E"/>
    <w:rsid w:val="00AD27F2"/>
    <w:rsid w:val="00B03A93"/>
    <w:rsid w:val="00B05421"/>
    <w:rsid w:val="00B36F4E"/>
    <w:rsid w:val="00B91668"/>
    <w:rsid w:val="00C87C71"/>
    <w:rsid w:val="00CC2A71"/>
    <w:rsid w:val="00CD3656"/>
    <w:rsid w:val="00D51503"/>
    <w:rsid w:val="00DC5A02"/>
    <w:rsid w:val="00DE1441"/>
    <w:rsid w:val="00DE7066"/>
    <w:rsid w:val="00E0443C"/>
    <w:rsid w:val="00E208EE"/>
    <w:rsid w:val="00E41AE6"/>
    <w:rsid w:val="00EE3A2F"/>
    <w:rsid w:val="00F070B1"/>
    <w:rsid w:val="00F25DC0"/>
    <w:rsid w:val="00F6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9395"/>
  <w15:chartTrackingRefBased/>
  <w15:docId w15:val="{2F753834-7A14-4B12-B364-B3E94C90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E91"/>
    <w:pPr>
      <w:spacing w:line="218" w:lineRule="auto"/>
    </w:pPr>
    <w:rPr>
      <w:rFonts w:eastAsia="Times New Roman" w:cs="Times New Roman"/>
      <w:color w:val="000000" w:themeColor="text1"/>
      <w:kern w:val="21"/>
      <w:sz w:val="21"/>
      <w:szCs w:val="21"/>
    </w:rPr>
  </w:style>
  <w:style w:type="paragraph" w:styleId="Heading1">
    <w:name w:val="heading 1"/>
    <w:basedOn w:val="Normal"/>
    <w:next w:val="Normal"/>
    <w:link w:val="Heading1Char"/>
    <w:qFormat/>
    <w:rsid w:val="00740E91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4472C4" w:themeColor="accent1"/>
      <w:spacing w:val="-4"/>
      <w:sz w:val="3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0E91"/>
    <w:pPr>
      <w:keepNext/>
      <w:spacing w:before="16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4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05421"/>
    <w:pPr>
      <w:spacing w:after="120"/>
    </w:pPr>
    <w:rPr>
      <w:lang w:eastAsia="en-AU"/>
    </w:rPr>
  </w:style>
  <w:style w:type="character" w:customStyle="1" w:styleId="BodyTextChar">
    <w:name w:val="Body Text Char"/>
    <w:basedOn w:val="DefaultParagraphFont"/>
    <w:link w:val="BodyText"/>
    <w:rsid w:val="00B05421"/>
    <w:rPr>
      <w:rFonts w:eastAsia="Times New Roman" w:cs="Times New Roman"/>
      <w:color w:val="000000" w:themeColor="text1"/>
      <w:kern w:val="21"/>
      <w:sz w:val="21"/>
      <w:szCs w:val="21"/>
      <w:lang w:eastAsia="en-AU"/>
    </w:rPr>
  </w:style>
  <w:style w:type="paragraph" w:customStyle="1" w:styleId="Introduction">
    <w:name w:val="Introduction"/>
    <w:basedOn w:val="Normal"/>
    <w:qFormat/>
    <w:rsid w:val="00B05421"/>
    <w:pPr>
      <w:pBdr>
        <w:top w:val="single" w:sz="4" w:space="3" w:color="4472C4" w:themeColor="accent1"/>
        <w:bottom w:val="single" w:sz="4" w:space="3" w:color="4472C4" w:themeColor="accent1"/>
      </w:pBdr>
      <w:spacing w:after="0" w:line="300" w:lineRule="atLeast"/>
      <w:ind w:right="57"/>
    </w:pPr>
    <w:rPr>
      <w:rFonts w:asciiTheme="majorHAnsi" w:hAnsiTheme="majorHAnsi"/>
      <w:b/>
      <w:color w:val="4472C4" w:themeColor="accent1"/>
      <w:lang w:eastAsia="en-AU"/>
    </w:rPr>
  </w:style>
  <w:style w:type="character" w:customStyle="1" w:styleId="Heading1Char">
    <w:name w:val="Heading 1 Char"/>
    <w:basedOn w:val="DefaultParagraphFont"/>
    <w:link w:val="Heading1"/>
    <w:rsid w:val="00740E91"/>
    <w:rPr>
      <w:rFonts w:ascii="Galano Grotesque ExtraBold" w:eastAsiaTheme="majorEastAsia" w:hAnsi="Galano Grotesque ExtraBold" w:cstheme="majorBidi"/>
      <w:color w:val="4472C4" w:themeColor="accent1"/>
      <w:spacing w:val="-4"/>
      <w:kern w:val="21"/>
      <w:sz w:val="34"/>
      <w:szCs w:val="32"/>
    </w:rPr>
  </w:style>
  <w:style w:type="character" w:customStyle="1" w:styleId="Heading2Char">
    <w:name w:val="Heading 2 Char"/>
    <w:basedOn w:val="DefaultParagraphFont"/>
    <w:link w:val="Heading2"/>
    <w:rsid w:val="00740E91"/>
    <w:rPr>
      <w:rFonts w:ascii="Galano Grotesque ExtraBold" w:eastAsia="Times New Roman" w:hAnsi="Galano Grotesque ExtraBold" w:cs="Times New Roman"/>
      <w:color w:val="000000" w:themeColor="text1"/>
      <w:kern w:val="21"/>
      <w:sz w:val="27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B054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7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06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F0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8034F0"/>
    <w:pPr>
      <w:spacing w:after="0" w:line="240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034F0"/>
    <w:rPr>
      <w:rFonts w:eastAsia="Times New Roman" w:cs="Times New Roman"/>
      <w:color w:val="000000" w:themeColor="text1"/>
      <w:kern w:val="21"/>
      <w:sz w:val="18"/>
      <w:szCs w:val="21"/>
    </w:rPr>
  </w:style>
  <w:style w:type="paragraph" w:styleId="Subtitle">
    <w:name w:val="Subtitle"/>
    <w:basedOn w:val="Normal"/>
    <w:next w:val="Normal"/>
    <w:link w:val="SubtitleChar"/>
    <w:rsid w:val="008034F0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/>
      <w:color w:val="FFFFFF" w:themeColor="background1"/>
      <w:sz w:val="44"/>
    </w:rPr>
  </w:style>
  <w:style w:type="character" w:customStyle="1" w:styleId="SubtitleChar">
    <w:name w:val="Subtitle Char"/>
    <w:basedOn w:val="DefaultParagraphFont"/>
    <w:link w:val="Subtitle"/>
    <w:rsid w:val="008034F0"/>
    <w:rPr>
      <w:rFonts w:ascii="Galano Grotesque ExtraBold" w:eastAsiaTheme="minorEastAsia" w:hAnsi="Galano Grotesque ExtraBold"/>
      <w:color w:val="FFFFFF" w:themeColor="background1"/>
      <w:kern w:val="21"/>
      <w:sz w:val="44"/>
    </w:rPr>
  </w:style>
  <w:style w:type="paragraph" w:customStyle="1" w:styleId="ImagePlaceholder">
    <w:name w:val="Image Placeholder"/>
    <w:basedOn w:val="Normal"/>
    <w:semiHidden/>
    <w:rsid w:val="008034F0"/>
    <w:pPr>
      <w:spacing w:after="0" w:line="240" w:lineRule="auto"/>
      <w:ind w:left="-567" w:right="-567"/>
    </w:pPr>
  </w:style>
  <w:style w:type="paragraph" w:styleId="ListParagraph">
    <w:name w:val="List Paragraph"/>
    <w:basedOn w:val="Normal"/>
    <w:uiPriority w:val="34"/>
    <w:qFormat/>
    <w:rsid w:val="00F070B1"/>
    <w:pPr>
      <w:ind w:left="720"/>
      <w:contextualSpacing/>
    </w:pPr>
  </w:style>
  <w:style w:type="table" w:styleId="TableGrid">
    <w:name w:val="Table Grid"/>
    <w:aliases w:val="ICB Table,none,CV table,EY Table,EP Table Grid"/>
    <w:basedOn w:val="TableNormal"/>
    <w:uiPriority w:val="59"/>
    <w:rsid w:val="00D51503"/>
    <w:pPr>
      <w:spacing w:before="60" w:after="120" w:line="300" w:lineRule="auto"/>
    </w:pPr>
    <w:rPr>
      <w:rFonts w:ascii="Avenir LT Std 35 Light" w:eastAsia="Times New Roman" w:hAnsi="Avenir LT Std 35 Light" w:cs="Times New Roman"/>
      <w:color w:val="000000" w:themeColor="text1"/>
      <w:sz w:val="20"/>
      <w:szCs w:val="18"/>
      <w:lang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E6E6E6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CBodyLight">
    <w:name w:val="C/ Body Light"/>
    <w:basedOn w:val="Normal"/>
    <w:link w:val="CBodyLightChar1"/>
    <w:uiPriority w:val="1"/>
    <w:qFormat/>
    <w:rsid w:val="00D51503"/>
    <w:pPr>
      <w:suppressAutoHyphens/>
      <w:spacing w:before="60" w:after="120" w:line="300" w:lineRule="auto"/>
    </w:pPr>
    <w:rPr>
      <w:rFonts w:ascii="Arial" w:hAnsi="Arial" w:cs="Arial"/>
      <w:sz w:val="20"/>
      <w:szCs w:val="18"/>
      <w:lang w:eastAsia="en-AU"/>
    </w:rPr>
  </w:style>
  <w:style w:type="character" w:customStyle="1" w:styleId="CBodyLightChar1">
    <w:name w:val="C/ Body Light Char1"/>
    <w:link w:val="CBodyLight"/>
    <w:uiPriority w:val="1"/>
    <w:locked/>
    <w:rsid w:val="00D51503"/>
    <w:rPr>
      <w:rFonts w:ascii="Arial" w:eastAsia="Times New Roman" w:hAnsi="Arial" w:cs="Arial"/>
      <w:color w:val="000000" w:themeColor="text1"/>
      <w:sz w:val="20"/>
      <w:szCs w:val="18"/>
      <w:lang w:eastAsia="en-AU"/>
    </w:rPr>
  </w:style>
  <w:style w:type="character" w:styleId="CommentReference">
    <w:name w:val="annotation reference"/>
    <w:basedOn w:val="DefaultParagraphFont"/>
    <w:semiHidden/>
    <w:unhideWhenUsed/>
    <w:rsid w:val="00D5150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51503"/>
    <w:pPr>
      <w:suppressAutoHyphens/>
      <w:spacing w:after="0" w:line="240" w:lineRule="auto"/>
    </w:pPr>
    <w:rPr>
      <w:rFonts w:ascii="Arial" w:hAnsi="Arial" w:cs="Arial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D51503"/>
    <w:rPr>
      <w:rFonts w:ascii="Arial" w:eastAsia="Times New Roman" w:hAnsi="Arial" w:cs="Arial"/>
      <w:color w:val="000000" w:themeColor="text1"/>
      <w:sz w:val="20"/>
      <w:szCs w:val="20"/>
      <w:lang w:eastAsia="en-AU"/>
    </w:rPr>
  </w:style>
  <w:style w:type="paragraph" w:customStyle="1" w:styleId="CHeading01">
    <w:name w:val="C/ Heading 01 #"/>
    <w:basedOn w:val="Normal"/>
    <w:next w:val="CBodyLight"/>
    <w:qFormat/>
    <w:rsid w:val="0042679D"/>
    <w:pPr>
      <w:numPr>
        <w:numId w:val="14"/>
      </w:numPr>
      <w:suppressAutoHyphens/>
      <w:spacing w:before="600" w:after="600" w:line="240" w:lineRule="auto"/>
      <w:outlineLvl w:val="0"/>
    </w:pPr>
    <w:rPr>
      <w:rFonts w:ascii="Arial" w:hAnsi="Arial" w:cs="Arial"/>
      <w:b/>
      <w:sz w:val="60"/>
      <w:szCs w:val="18"/>
      <w:lang w:eastAsia="en-AU"/>
    </w:rPr>
  </w:style>
  <w:style w:type="paragraph" w:customStyle="1" w:styleId="CHeading02">
    <w:name w:val="C/ Heading 02 #"/>
    <w:basedOn w:val="Normal"/>
    <w:next w:val="CBodyLight"/>
    <w:qFormat/>
    <w:rsid w:val="0042679D"/>
    <w:pPr>
      <w:numPr>
        <w:ilvl w:val="1"/>
        <w:numId w:val="14"/>
      </w:numPr>
      <w:suppressAutoHyphens/>
      <w:spacing w:before="120" w:after="600" w:line="240" w:lineRule="auto"/>
      <w:outlineLvl w:val="1"/>
    </w:pPr>
    <w:rPr>
      <w:rFonts w:ascii="Arial" w:hAnsi="Arial" w:cs="Arial"/>
      <w:b/>
      <w:spacing w:val="-10"/>
      <w:sz w:val="36"/>
      <w:szCs w:val="18"/>
      <w:lang w:eastAsia="en-AU"/>
    </w:rPr>
  </w:style>
  <w:style w:type="paragraph" w:customStyle="1" w:styleId="CHeading03">
    <w:name w:val="C/ Heading 03 #"/>
    <w:basedOn w:val="Normal"/>
    <w:next w:val="CBodyLight"/>
    <w:qFormat/>
    <w:rsid w:val="0042679D"/>
    <w:pPr>
      <w:numPr>
        <w:ilvl w:val="2"/>
        <w:numId w:val="14"/>
      </w:numPr>
      <w:suppressAutoHyphens/>
      <w:spacing w:before="60" w:after="120" w:line="300" w:lineRule="auto"/>
      <w:outlineLvl w:val="2"/>
    </w:pPr>
    <w:rPr>
      <w:rFonts w:ascii="Arial" w:hAnsi="Arial" w:cs="Arial"/>
      <w:sz w:val="30"/>
      <w:szCs w:val="18"/>
      <w:u w:val="single"/>
      <w:lang w:eastAsia="en-AU"/>
    </w:rPr>
  </w:style>
  <w:style w:type="paragraph" w:customStyle="1" w:styleId="CHeading04">
    <w:name w:val="C/ Heading 04 #"/>
    <w:basedOn w:val="Normal"/>
    <w:next w:val="CBodyLight"/>
    <w:qFormat/>
    <w:rsid w:val="0042679D"/>
    <w:pPr>
      <w:numPr>
        <w:ilvl w:val="3"/>
        <w:numId w:val="14"/>
      </w:numPr>
      <w:suppressAutoHyphens/>
      <w:spacing w:before="120" w:after="120" w:line="240" w:lineRule="auto"/>
      <w:outlineLvl w:val="3"/>
    </w:pPr>
    <w:rPr>
      <w:rFonts w:ascii="Arial" w:hAnsi="Arial" w:cs="Arial"/>
      <w:b/>
      <w:caps/>
      <w:spacing w:val="-5"/>
      <w:sz w:val="20"/>
      <w:szCs w:val="18"/>
      <w:lang w:eastAsia="en-AU"/>
    </w:rPr>
  </w:style>
  <w:style w:type="paragraph" w:customStyle="1" w:styleId="CHeading05">
    <w:name w:val="C/ Heading 05 #"/>
    <w:basedOn w:val="Normal"/>
    <w:next w:val="CBodyLight"/>
    <w:qFormat/>
    <w:rsid w:val="0042679D"/>
    <w:pPr>
      <w:numPr>
        <w:ilvl w:val="4"/>
        <w:numId w:val="14"/>
      </w:numPr>
      <w:suppressAutoHyphens/>
      <w:spacing w:before="120" w:after="120" w:line="240" w:lineRule="auto"/>
      <w:outlineLvl w:val="4"/>
    </w:pPr>
    <w:rPr>
      <w:rFonts w:ascii="Arial" w:hAnsi="Arial" w:cs="Arial"/>
      <w:b/>
      <w:i/>
      <w:sz w:val="20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E91"/>
    <w:pPr>
      <w:suppressAutoHyphens w:val="0"/>
      <w:spacing w:after="160"/>
    </w:pPr>
    <w:rPr>
      <w:rFonts w:asciiTheme="minorHAnsi" w:hAnsiTheme="minorHAnsi" w:cs="Times New Roman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E91"/>
    <w:rPr>
      <w:rFonts w:ascii="Arial" w:eastAsia="Times New Roman" w:hAnsi="Arial" w:cs="Times New Roman"/>
      <w:b/>
      <w:bCs/>
      <w:color w:val="000000" w:themeColor="text1"/>
      <w:kern w:val="21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205DEA"/>
    <w:pPr>
      <w:spacing w:after="0" w:line="240" w:lineRule="auto"/>
    </w:pPr>
    <w:rPr>
      <w:rFonts w:eastAsia="Times New Roman" w:cs="Times New Roman"/>
      <w:color w:val="000000" w:themeColor="text1"/>
      <w:kern w:val="2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sations.moreland.vic.gov.au/wast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1E416FB8CBB4D2EABC5E8516135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447A1-BBDC-4679-8264-B7C778479749}"/>
      </w:docPartPr>
      <w:docPartBody>
        <w:p w:rsidR="00AE3C02" w:rsidRDefault="00006308" w:rsidP="00006308">
          <w:pPr>
            <w:pStyle w:val="B1E416FB8CBB4D2EABC5E85161351DB1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altName w:val="Calibri"/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08"/>
    <w:rsid w:val="00006308"/>
    <w:rsid w:val="001A220E"/>
    <w:rsid w:val="00351386"/>
    <w:rsid w:val="00A14BFE"/>
    <w:rsid w:val="00AE3C02"/>
    <w:rsid w:val="00BF3A4F"/>
    <w:rsid w:val="00C7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6308"/>
    <w:rPr>
      <w:color w:val="808080"/>
    </w:rPr>
  </w:style>
  <w:style w:type="paragraph" w:customStyle="1" w:styleId="B1E416FB8CBB4D2EABC5E85161351DB1">
    <w:name w:val="B1E416FB8CBB4D2EABC5E85161351DB1"/>
    <w:rsid w:val="00006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66577395</Template>
  <TotalTime>0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Barnes</dc:creator>
  <cp:keywords/>
  <dc:description/>
  <cp:lastModifiedBy>Kelly Barnes</cp:lastModifiedBy>
  <cp:revision>2</cp:revision>
  <dcterms:created xsi:type="dcterms:W3CDTF">2020-09-20T22:42:00Z</dcterms:created>
  <dcterms:modified xsi:type="dcterms:W3CDTF">2020-09-20T22:42:00Z</dcterms:modified>
</cp:coreProperties>
</file>