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1AFB8" w14:textId="77777777" w:rsidR="008034F0" w:rsidRDefault="008034F0" w:rsidP="00EC62E3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0C0D8C0C" wp14:editId="7EC24DE5">
                <wp:extent cx="6840000" cy="4248000"/>
                <wp:effectExtent l="0" t="0" r="0" b="635"/>
                <wp:docPr id="4" name="Rectangle 4" descr="Blan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4248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77B6" w14:textId="77777777" w:rsidR="008034F0" w:rsidRPr="00794411" w:rsidRDefault="008034F0" w:rsidP="008034F0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66000" tIns="216000" rIns="66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D8C0C" id="Rectangle 4" o:spid="_x0000_s1026" alt="Blank rectangle" style="width:538.6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" fillcolor="#4472c4 [3204]" stroked="f" strokeweight=".25pt">
                <v:textbox inset="18.5mm,6mm,18.5mm,1mm">
                  <w:txbxContent>
                    <w:p w14:paraId="09AB77B6" w14:textId="77777777" w:rsidR="008034F0" w:rsidRPr="00794411" w:rsidRDefault="008034F0" w:rsidP="008034F0">
                      <w:pPr>
                        <w:pStyle w:val="Subtitl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5FEF14D" w14:textId="77777777" w:rsidR="008034F0" w:rsidRDefault="008034F0" w:rsidP="00EC62E3">
      <w:pPr>
        <w:pStyle w:val="ImagePlaceholder"/>
        <w:sectPr w:rsidR="008034F0" w:rsidSect="00B140FA">
          <w:footerReference w:type="default" r:id="rId7"/>
          <w:pgSz w:w="11907" w:h="16840" w:code="9"/>
          <w:pgMar w:top="567" w:right="1134" w:bottom="454" w:left="1134" w:header="284" w:footer="170" w:gutter="0"/>
          <w:cols w:space="28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7F334A77" wp14:editId="6DBCB63B">
                <wp:extent cx="6840000" cy="5724000"/>
                <wp:effectExtent l="0" t="0" r="0" b="0"/>
                <wp:docPr id="1" name="Rectangle 1" descr="Image of the 4-bin waste service with the text Reducing our Waste, Improving our serv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5724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7A96A3" id="Rectangle 1" o:spid="_x0000_s1026" alt="Image of the 4-bin waste service with the text Reducing our Waste, Improving our service" style="width:538.6pt;height:4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" stroked="f" strokeweight=".25pt">
                <v:fill r:id="rId9" o:title="Image of the 4-bin waste service with the text Reducing our Waste, Improving our service" recolor="t" rotate="t" type="frame"/>
                <w10:anchorlock/>
              </v:rect>
            </w:pict>
          </mc:Fallback>
        </mc:AlternateContent>
      </w:r>
      <w:sdt>
        <w:sdtPr>
          <w:id w:val="1846585119"/>
          <w:lock w:val="contentLocked"/>
          <w:placeholder>
            <w:docPart w:val="B1E416FB8CBB4D2EABC5E85161351DB1"/>
          </w:placeholder>
          <w15:appearance w15:val="hidden"/>
        </w:sdtPr>
        <w:sdtEndPr/>
        <w:sdtContent>
          <w:bookmarkStart w:id="0" w:name="PasteHere"/>
          <w:r>
            <w:rPr>
              <w:noProof/>
            </w:rPr>
            <w:drawing>
              <wp:anchor distT="0" distB="0" distL="114300" distR="114300" simplePos="0" relativeHeight="251659264" behindDoc="0" locked="1" layoutInCell="1" allowOverlap="1" wp14:anchorId="7BA7F123" wp14:editId="74DAC7B8">
                <wp:simplePos x="0" y="0"/>
                <wp:positionH relativeFrom="page">
                  <wp:posOffset>6116955</wp:posOffset>
                </wp:positionH>
                <wp:positionV relativeFrom="page">
                  <wp:posOffset>360045</wp:posOffset>
                </wp:positionV>
                <wp:extent cx="1130400" cy="2167200"/>
                <wp:effectExtent l="0" t="0" r="0" b="0"/>
                <wp:wrapNone/>
                <wp:docPr id="8" name="Picture 8" descr="Moreland Ci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.pn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21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sdtContent>
      </w:sdt>
    </w:p>
    <w:p w14:paraId="207BC714" w14:textId="77777777" w:rsidR="008034F0" w:rsidRPr="00962CC1" w:rsidRDefault="008034F0" w:rsidP="008034F0">
      <w:pPr>
        <w:pStyle w:val="Heading1"/>
        <w:keepNext w:val="0"/>
        <w:keepLines w:val="0"/>
        <w:spacing w:before="0" w:line="240" w:lineRule="auto"/>
        <w:rPr>
          <w:rFonts w:ascii="Galano Grotesque ExtraBold" w:hAnsi="Galano Grotesque ExtraBold"/>
          <w:color w:val="0070C0"/>
          <w:spacing w:val="-4"/>
          <w:kern w:val="21"/>
          <w:sz w:val="34"/>
        </w:rPr>
      </w:pPr>
      <w:r w:rsidRPr="00962CC1">
        <w:rPr>
          <w:rFonts w:ascii="Galano Grotesque ExtraBold" w:hAnsi="Galano Grotesque ExtraBold"/>
          <w:color w:val="0070C0"/>
          <w:spacing w:val="-4"/>
          <w:kern w:val="21"/>
          <w:sz w:val="34"/>
        </w:rPr>
        <w:lastRenderedPageBreak/>
        <w:t>Reducing our waste. Improving our service.</w:t>
      </w:r>
    </w:p>
    <w:p w14:paraId="47911545" w14:textId="77777777" w:rsidR="006F03DE" w:rsidRDefault="006F03DE" w:rsidP="006F03DE"/>
    <w:p w14:paraId="23E9CB17" w14:textId="77777777" w:rsidR="008034F0" w:rsidRPr="006F03DE" w:rsidRDefault="006F03DE" w:rsidP="006F03DE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6F03DE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Food and garden organics service</w:t>
      </w:r>
    </w:p>
    <w:p w14:paraId="5B20EEB8" w14:textId="19679442" w:rsidR="008034F0" w:rsidRPr="008034F0" w:rsidRDefault="008034F0" w:rsidP="008034F0">
      <w:pPr>
        <w:pStyle w:val="BodyText"/>
      </w:pPr>
      <w:r w:rsidRPr="008034F0">
        <w:t xml:space="preserve">We’re introducing changes to improve our waste services as we move to a four-stream system. Find out </w:t>
      </w:r>
      <w:r w:rsidR="00962CC1">
        <w:t xml:space="preserve">more about food and garden organics (FOGO) collection service. </w:t>
      </w:r>
    </w:p>
    <w:p w14:paraId="1972FFFB" w14:textId="77777777" w:rsidR="00A17FB0" w:rsidRDefault="00A17FB0" w:rsidP="00B05421"/>
    <w:p w14:paraId="6BD312AD" w14:textId="77777777" w:rsidR="008034F0" w:rsidRPr="008034F0" w:rsidRDefault="008034F0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Have your say</w:t>
      </w:r>
    </w:p>
    <w:p w14:paraId="1B807687" w14:textId="77777777" w:rsidR="008034F0" w:rsidRDefault="008034F0" w:rsidP="008034F0">
      <w:pPr>
        <w:pStyle w:val="BodyText"/>
      </w:pPr>
      <w:r>
        <w:t>Join the conversation to improve our waste service.</w:t>
      </w:r>
    </w:p>
    <w:p w14:paraId="2A4FE04D" w14:textId="77777777" w:rsidR="008034F0" w:rsidRDefault="008034F0" w:rsidP="008034F0">
      <w:pPr>
        <w:pStyle w:val="BodyText"/>
        <w:rPr>
          <w:rStyle w:val="Hyperlink"/>
        </w:rPr>
      </w:pPr>
      <w:r>
        <w:t xml:space="preserve">Online: </w:t>
      </w:r>
      <w:hyperlink r:id="rId11" w:history="1">
        <w:r w:rsidRPr="00FE62B8">
          <w:rPr>
            <w:rStyle w:val="Hyperlink"/>
          </w:rPr>
          <w:t>conversations.moreland.vic.gov.au/waste</w:t>
        </w:r>
      </w:hyperlink>
      <w:r>
        <w:rPr>
          <w:rStyle w:val="Hyperlink"/>
        </w:rPr>
        <w:t xml:space="preserve"> </w:t>
      </w:r>
    </w:p>
    <w:p w14:paraId="555CB9D8" w14:textId="77777777" w:rsidR="008034F0" w:rsidRPr="009F6AFD" w:rsidRDefault="008034F0" w:rsidP="008034F0">
      <w:pPr>
        <w:pStyle w:val="BodyText"/>
      </w:pPr>
      <w:r w:rsidRPr="009F6AFD">
        <w:t>Phone</w:t>
      </w:r>
      <w:r>
        <w:t xml:space="preserve"> </w:t>
      </w:r>
      <w:r w:rsidRPr="009F6AFD">
        <w:t>information session: Phone (03) 8311 4133</w:t>
      </w:r>
    </w:p>
    <w:p w14:paraId="6152856F" w14:textId="77777777" w:rsidR="008034F0" w:rsidRPr="009F6AFD" w:rsidRDefault="008034F0" w:rsidP="008034F0">
      <w:pPr>
        <w:pStyle w:val="BodyText"/>
      </w:pPr>
      <w:r w:rsidRPr="009F6AFD">
        <w:t>Date: Tuesday 11 August 2020</w:t>
      </w:r>
    </w:p>
    <w:p w14:paraId="35D5D7BB" w14:textId="77777777" w:rsidR="008034F0" w:rsidRDefault="008034F0" w:rsidP="008034F0">
      <w:pPr>
        <w:pStyle w:val="BodyText"/>
      </w:pPr>
      <w:r w:rsidRPr="009F6AFD">
        <w:t>Time: Between 5.00pm and 6.30pm</w:t>
      </w:r>
    </w:p>
    <w:p w14:paraId="67C1E3B1" w14:textId="77777777" w:rsidR="008034F0" w:rsidRDefault="008034F0" w:rsidP="00B05421"/>
    <w:p w14:paraId="1448F770" w14:textId="77777777" w:rsidR="008034F0" w:rsidRPr="008034F0" w:rsidRDefault="006F03DE" w:rsidP="008034F0">
      <w:pPr>
        <w:pStyle w:val="Heading2"/>
        <w:keepLines w:val="0"/>
        <w:spacing w:before="160" w:after="160" w:line="240" w:lineRule="auto"/>
        <w:rPr>
          <w:color w:val="auto"/>
          <w:lang w:eastAsia="en-AU"/>
        </w:rPr>
      </w:pP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What is the food and garden organics service?</w:t>
      </w:r>
    </w:p>
    <w:p w14:paraId="4E493A03" w14:textId="77777777" w:rsidR="00B05421" w:rsidRPr="008034F0" w:rsidRDefault="00B05421" w:rsidP="008034F0">
      <w:pPr>
        <w:pStyle w:val="BodyText"/>
      </w:pPr>
      <w:r w:rsidRPr="008034F0">
        <w:t xml:space="preserve">In July 2019, we expanded our kerbside waste service to include food and garden organic (FOGO) waste collections. </w:t>
      </w:r>
    </w:p>
    <w:p w14:paraId="6A435303" w14:textId="77777777" w:rsidR="00B05421" w:rsidRPr="008034F0" w:rsidRDefault="00B05421" w:rsidP="008034F0">
      <w:pPr>
        <w:pStyle w:val="BodyText"/>
      </w:pPr>
      <w:r w:rsidRPr="008034F0">
        <w:t xml:space="preserve">Households can now put food scraps into the same bin as their garden waste. The green waste bin (light green lid) is now called the food and garden organics bin.  </w:t>
      </w:r>
    </w:p>
    <w:p w14:paraId="33D496B2" w14:textId="77777777" w:rsidR="00B05421" w:rsidRPr="008034F0" w:rsidRDefault="00B05421" w:rsidP="008034F0">
      <w:pPr>
        <w:pStyle w:val="BodyText"/>
      </w:pPr>
      <w:r w:rsidRPr="008034F0">
        <w:t xml:space="preserve">This is an optional </w:t>
      </w:r>
      <w:r w:rsidR="00CC2A71" w:rsidRPr="008034F0">
        <w:t>service available to households that pay the waste charge. The</w:t>
      </w:r>
      <w:r w:rsidRPr="008034F0">
        <w:t xml:space="preserve"> organics bins are collected fortnightly.</w:t>
      </w:r>
    </w:p>
    <w:p w14:paraId="7DA6071F" w14:textId="77777777" w:rsidR="00CC2A71" w:rsidRPr="008034F0" w:rsidRDefault="00CC2A71" w:rsidP="008034F0">
      <w:pPr>
        <w:pStyle w:val="BodyText"/>
        <w:spacing w:after="160"/>
        <w:rPr>
          <w:rFonts w:cstheme="minorHAnsi"/>
          <w:lang w:eastAsia="en-US"/>
        </w:rPr>
      </w:pPr>
    </w:p>
    <w:p w14:paraId="656C3602" w14:textId="77777777" w:rsidR="00B05421" w:rsidRPr="008034F0" w:rsidRDefault="00B05421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Why did we make this change?</w:t>
      </w:r>
    </w:p>
    <w:p w14:paraId="0360CD69" w14:textId="77777777" w:rsidR="00B05421" w:rsidRDefault="00B05421" w:rsidP="008034F0">
      <w:pPr>
        <w:pStyle w:val="BodyText"/>
      </w:pPr>
      <w:r>
        <w:t>F</w:t>
      </w:r>
      <w:r w:rsidRPr="00B81407">
        <w:t xml:space="preserve">ood </w:t>
      </w:r>
      <w:r>
        <w:t xml:space="preserve">waste makes up more than half </w:t>
      </w:r>
      <w:r w:rsidRPr="00B81407">
        <w:t>of</w:t>
      </w:r>
      <w:r>
        <w:t xml:space="preserve"> all</w:t>
      </w:r>
      <w:r w:rsidRPr="00B81407">
        <w:t xml:space="preserve"> household </w:t>
      </w:r>
      <w:r>
        <w:t xml:space="preserve">waste going to landfill </w:t>
      </w:r>
      <w:r w:rsidRPr="00B81407">
        <w:t>in Moreland. When it breaks down in landfill, it produces methane,</w:t>
      </w:r>
      <w:r>
        <w:t xml:space="preserve"> a harmful greenhouse gas that </w:t>
      </w:r>
      <w:r w:rsidRPr="00B81407">
        <w:t>contributes to climate change.</w:t>
      </w:r>
    </w:p>
    <w:p w14:paraId="33B4F117" w14:textId="77777777" w:rsidR="00CC2A71" w:rsidRPr="008034F0" w:rsidRDefault="00CC2A71" w:rsidP="008034F0">
      <w:pPr>
        <w:pStyle w:val="BodyText"/>
      </w:pPr>
      <w:r w:rsidRPr="008034F0">
        <w:t>The food and garden organics service provides an option for those who can’t compost at home.</w:t>
      </w:r>
    </w:p>
    <w:p w14:paraId="3F91BED2" w14:textId="77777777" w:rsidR="00B05421" w:rsidRPr="008034F0" w:rsidRDefault="00B05421" w:rsidP="008034F0">
      <w:pPr>
        <w:pStyle w:val="BodyText"/>
      </w:pPr>
      <w:r w:rsidRPr="008034F0">
        <w:t xml:space="preserve">Separating food waste from </w:t>
      </w:r>
      <w:r w:rsidR="00CC2A71" w:rsidRPr="008034F0">
        <w:t xml:space="preserve">garbage reduces </w:t>
      </w:r>
      <w:r w:rsidRPr="008034F0">
        <w:t>waste</w:t>
      </w:r>
      <w:r w:rsidR="00CC2A71" w:rsidRPr="008034F0">
        <w:t xml:space="preserve"> to landfill and puts your food waste to good use, creating compost for Victorian farms that grow our food. </w:t>
      </w:r>
      <w:r w:rsidRPr="008034F0">
        <w:t xml:space="preserve"> </w:t>
      </w:r>
    </w:p>
    <w:p w14:paraId="5552525C" w14:textId="77777777" w:rsidR="00AC0C7E" w:rsidRDefault="00AC0C7E" w:rsidP="008034F0">
      <w:pPr>
        <w:pStyle w:val="BodyText"/>
      </w:pPr>
      <w:r w:rsidRPr="008034F0">
        <w:t>Since the service began,</w:t>
      </w:r>
      <w:r w:rsidRPr="008034F0">
        <w:rPr>
          <w:rFonts w:ascii="Calibri" w:hAnsi="Calibri" w:cs="Calibri"/>
        </w:rPr>
        <w:t xml:space="preserve"> Moreland residents have diverted 11,928 tonnes of food and garden waste from landfill, nearly 4,000 tonnes more than the previous year.</w:t>
      </w:r>
    </w:p>
    <w:p w14:paraId="522E659E" w14:textId="77777777" w:rsidR="00B05421" w:rsidRDefault="00B05421" w:rsidP="008034F0">
      <w:pPr>
        <w:pStyle w:val="BodyText"/>
      </w:pPr>
    </w:p>
    <w:p w14:paraId="58FD4234" w14:textId="7A255E1E" w:rsidR="00B05421" w:rsidRDefault="00B05421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What happens to my food and garden waste?</w:t>
      </w:r>
    </w:p>
    <w:p w14:paraId="259E8F40" w14:textId="4EEA552D" w:rsidR="0034203A" w:rsidRDefault="0034203A" w:rsidP="0034203A">
      <w:pPr>
        <w:pStyle w:val="ListParagraph"/>
        <w:numPr>
          <w:ilvl w:val="0"/>
          <w:numId w:val="2"/>
        </w:numPr>
      </w:pPr>
      <w:r>
        <w:t>You produce food and garden waste</w:t>
      </w:r>
    </w:p>
    <w:p w14:paraId="0ED291C4" w14:textId="26F017B7" w:rsidR="0034203A" w:rsidRDefault="0034203A" w:rsidP="0034203A">
      <w:pPr>
        <w:pStyle w:val="ListParagraph"/>
        <w:numPr>
          <w:ilvl w:val="0"/>
          <w:numId w:val="2"/>
        </w:numPr>
      </w:pPr>
      <w:r>
        <w:t>You put your food and garden waste in your organics bin</w:t>
      </w:r>
    </w:p>
    <w:p w14:paraId="63CA8179" w14:textId="4F36211C" w:rsidR="0034203A" w:rsidRDefault="0034203A" w:rsidP="0034203A">
      <w:pPr>
        <w:pStyle w:val="ListParagraph"/>
        <w:numPr>
          <w:ilvl w:val="0"/>
          <w:numId w:val="2"/>
        </w:numPr>
      </w:pPr>
      <w:r>
        <w:t>We collect your food and garden organics bin</w:t>
      </w:r>
    </w:p>
    <w:p w14:paraId="6AA0FEAB" w14:textId="59BAB847" w:rsidR="0034203A" w:rsidRDefault="0034203A" w:rsidP="0034203A">
      <w:pPr>
        <w:pStyle w:val="ListParagraph"/>
        <w:numPr>
          <w:ilvl w:val="0"/>
          <w:numId w:val="2"/>
        </w:numPr>
      </w:pPr>
      <w:r>
        <w:t>A facility turns your food and garden organics into compost</w:t>
      </w:r>
    </w:p>
    <w:p w14:paraId="6B3C69A3" w14:textId="36496FA2" w:rsidR="0034203A" w:rsidRDefault="0034203A" w:rsidP="0034203A">
      <w:pPr>
        <w:pStyle w:val="ListParagraph"/>
        <w:numPr>
          <w:ilvl w:val="0"/>
          <w:numId w:val="2"/>
        </w:numPr>
      </w:pPr>
      <w:r>
        <w:t>Farmers use compost on farms, vineyards and orchards across Victoria</w:t>
      </w:r>
    </w:p>
    <w:p w14:paraId="3A4C7A23" w14:textId="18D81DBE" w:rsidR="0034203A" w:rsidRDefault="0034203A" w:rsidP="0034203A">
      <w:pPr>
        <w:pStyle w:val="ListParagraph"/>
        <w:numPr>
          <w:ilvl w:val="0"/>
          <w:numId w:val="2"/>
        </w:numPr>
      </w:pPr>
      <w:r>
        <w:t>You buy the food farmers grow</w:t>
      </w:r>
      <w:bookmarkStart w:id="1" w:name="_GoBack"/>
      <w:bookmarkEnd w:id="1"/>
    </w:p>
    <w:p w14:paraId="06988E7A" w14:textId="77777777" w:rsidR="0034203A" w:rsidRPr="0034203A" w:rsidRDefault="0034203A" w:rsidP="0034203A"/>
    <w:p w14:paraId="06E19CA3" w14:textId="6B2DA0DB" w:rsidR="00CD3656" w:rsidRDefault="00B05421">
      <w:r>
        <w:rPr>
          <w:noProof/>
        </w:rPr>
        <w:drawing>
          <wp:inline distT="0" distB="0" distL="0" distR="0" wp14:anchorId="082CCF5D" wp14:editId="2E0F5831">
            <wp:extent cx="5731510" cy="6315075"/>
            <wp:effectExtent l="0" t="0" r="2540" b="9525"/>
            <wp:docPr id="2" name="Picture 2" descr="'What happens to your food and garden waste?' diagram demonstrating the following cycle:&#10;You produce food and garden waste.&#10;You put your food and garden waste in your organics bin.&#10;We collect you food and organics bin.&#10;A facility turns your food and organics into compost.&#10;Farmers use compost on farms, vineyards and orchards across Victoria&#10;You buy the food that farmers grow. &#10;The cycle begins again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B29D" w14:textId="77777777" w:rsidR="00F64296" w:rsidRDefault="00F64296"/>
    <w:p w14:paraId="1842C13B" w14:textId="77777777" w:rsidR="00B05421" w:rsidRDefault="00B05421" w:rsidP="008034F0">
      <w:pPr>
        <w:pStyle w:val="Heading2"/>
        <w:keepLines w:val="0"/>
        <w:spacing w:before="160" w:after="160" w:line="240" w:lineRule="auto"/>
        <w:rPr>
          <w:color w:val="auto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How do I get a food and garden organics bin?</w:t>
      </w:r>
    </w:p>
    <w:p w14:paraId="53FBA7C2" w14:textId="77777777" w:rsidR="00DE7066" w:rsidRDefault="00DE7066">
      <w:r>
        <w:t>If you already have a green waste bin, you can start putting food scraps in it along with your garden waste.</w:t>
      </w:r>
    </w:p>
    <w:p w14:paraId="785FA792" w14:textId="77777777" w:rsidR="00DE7066" w:rsidRDefault="00DE7066">
      <w:r>
        <w:t xml:space="preserve">If you don’t have a green waste bin, but would like to start putting your food waste to good use, you can order a food and garden organics bin by calling 9240 1111 or visiting </w:t>
      </w:r>
      <w:hyperlink r:id="rId13" w:history="1">
        <w:r w:rsidRPr="00AA051E">
          <w:rPr>
            <w:rStyle w:val="Hyperlink"/>
          </w:rPr>
          <w:t>www.moreland.vic.gov.au/foodandgarden</w:t>
        </w:r>
      </w:hyperlink>
      <w:r>
        <w:t xml:space="preserve"> </w:t>
      </w:r>
    </w:p>
    <w:p w14:paraId="08AC940A" w14:textId="35AF6BDD" w:rsidR="00DE7066" w:rsidRPr="008034F0" w:rsidRDefault="00DE7066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How do I find out more?</w:t>
      </w:r>
    </w:p>
    <w:p w14:paraId="2DB8540E" w14:textId="4C430D4E" w:rsidR="00DE7066" w:rsidRDefault="00DE7066">
      <w:pPr>
        <w:rPr>
          <w:rStyle w:val="Hyperlink"/>
        </w:rPr>
      </w:pPr>
      <w:r>
        <w:t>For more information on the food and garden organics service, including what can and cannot go in the bin, how to get a kitchen caddy and how to use shared bins visit ou</w:t>
      </w:r>
      <w:r w:rsidR="00DE1441">
        <w:t>r</w:t>
      </w:r>
      <w:r>
        <w:t xml:space="preserve"> webpage: </w:t>
      </w:r>
      <w:hyperlink r:id="rId14" w:history="1">
        <w:r w:rsidRPr="00AA051E">
          <w:rPr>
            <w:rStyle w:val="Hyperlink"/>
          </w:rPr>
          <w:t>www.moreland.vic.gov.au/foodandgarden</w:t>
        </w:r>
      </w:hyperlink>
    </w:p>
    <w:p w14:paraId="43623DB5" w14:textId="77777777" w:rsidR="00962CC1" w:rsidRDefault="00962CC1"/>
    <w:p w14:paraId="137D67CB" w14:textId="77777777" w:rsidR="008034F0" w:rsidRPr="008034F0" w:rsidRDefault="00B05421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How will the </w:t>
      </w:r>
      <w:r w:rsidR="00DE7066"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4-stream system </w:t>
      </w: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effect the organics service?</w:t>
      </w:r>
    </w:p>
    <w:p w14:paraId="4D038DE5" w14:textId="77777777" w:rsidR="00B05421" w:rsidRDefault="00DE7066" w:rsidP="00962CC1">
      <w:r>
        <w:t>W</w:t>
      </w:r>
      <w:r w:rsidR="00B05421">
        <w:t xml:space="preserve">e are </w:t>
      </w:r>
      <w:r w:rsidR="00B05421" w:rsidRPr="00BE3378">
        <w:t>committed to reducing environmental</w:t>
      </w:r>
      <w:r>
        <w:t>, social</w:t>
      </w:r>
      <w:r w:rsidR="00B05421" w:rsidRPr="00BE3378">
        <w:t xml:space="preserve"> and economic impacts of waste going to landfill. </w:t>
      </w:r>
      <w:r w:rsidR="00B05421">
        <w:t xml:space="preserve">Our food and garden organics service helps us achieve this goal, but our waste system needs further improvement. </w:t>
      </w:r>
    </w:p>
    <w:p w14:paraId="1C67580B" w14:textId="77777777" w:rsidR="00B05421" w:rsidRDefault="00B05421" w:rsidP="00962CC1">
      <w:r>
        <w:t xml:space="preserve">The food and garden organics waste service is currently optional. The improvements will see this service provided to all </w:t>
      </w:r>
      <w:r w:rsidR="00DE7066">
        <w:t>Moreland households that use our waste service</w:t>
      </w:r>
      <w:r>
        <w:t xml:space="preserve">. </w:t>
      </w:r>
      <w:r w:rsidR="00DE7066">
        <w:t>We’re also exploring how the service can be provided to businesses and apartments.</w:t>
      </w:r>
    </w:p>
    <w:p w14:paraId="43A96D45" w14:textId="77777777" w:rsidR="00B05421" w:rsidRDefault="00B05421" w:rsidP="00DE7066">
      <w:r>
        <w:t>As part of these improvements, we’re also investigating possible</w:t>
      </w:r>
      <w:r w:rsidR="00DE7066">
        <w:t xml:space="preserve"> </w:t>
      </w:r>
      <w:r>
        <w:t>changes to all waste streams such as collection frequency, bin sizes and services models. But we need your help to develop a system that is right for our community.</w:t>
      </w:r>
    </w:p>
    <w:p w14:paraId="55D1D0A6" w14:textId="77777777" w:rsidR="00B05421" w:rsidRDefault="00B05421" w:rsidP="00962CC1">
      <w:r>
        <w:t>We want to hear from you to understand how these changes will affect you and how we can improve our waste service.</w:t>
      </w:r>
    </w:p>
    <w:p w14:paraId="6D3E4F50" w14:textId="77777777" w:rsidR="00B05421" w:rsidRDefault="00B05421" w:rsidP="00B05421">
      <w:pPr>
        <w:pStyle w:val="BodyText"/>
      </w:pPr>
    </w:p>
    <w:p w14:paraId="0A759632" w14:textId="77777777" w:rsidR="008034F0" w:rsidRPr="008034F0" w:rsidRDefault="00B05421" w:rsidP="008034F0">
      <w:pPr>
        <w:pStyle w:val="Heading2"/>
        <w:keepLines w:val="0"/>
        <w:spacing w:before="160" w:after="160" w:line="240" w:lineRule="auto"/>
        <w:rPr>
          <w:color w:val="auto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How can I have a say?</w:t>
      </w:r>
    </w:p>
    <w:p w14:paraId="5C0F9F74" w14:textId="77777777" w:rsidR="00B05421" w:rsidRDefault="00B05421" w:rsidP="00962CC1">
      <w:r>
        <w:t>We understand that our diverse community will have many ideas about how the service can be improved. Whether you rent or own your home, live in a house or an apartment, have a young family, live on your own or have just moved into your first share house, we want to hear your thoughts.</w:t>
      </w:r>
    </w:p>
    <w:p w14:paraId="7451F75C" w14:textId="3D386AE6" w:rsidR="00962CC1" w:rsidRDefault="00B05421" w:rsidP="00962CC1">
      <w:pPr>
        <w:rPr>
          <w:rStyle w:val="Hyperlink"/>
        </w:rPr>
      </w:pPr>
      <w:r>
        <w:t>Visit the Conversations Moreland page to r</w:t>
      </w:r>
      <w:r w:rsidRPr="003F4E82">
        <w:t>egister to be involved in the conversation to improve our waste service</w:t>
      </w:r>
      <w:r>
        <w:t>, and to find out more about the project</w:t>
      </w:r>
      <w:r w:rsidR="00962CC1">
        <w:t>:</w:t>
      </w:r>
      <w:r>
        <w:t xml:space="preserve"> </w:t>
      </w:r>
      <w:hyperlink r:id="rId15" w:history="1">
        <w:r w:rsidR="00962CC1" w:rsidRPr="00FE62B8">
          <w:rPr>
            <w:rStyle w:val="Hyperlink"/>
          </w:rPr>
          <w:t>conversations.moreland.vic.gov.au/waste</w:t>
        </w:r>
      </w:hyperlink>
      <w:r w:rsidR="00962CC1">
        <w:rPr>
          <w:rStyle w:val="Hyperlink"/>
        </w:rPr>
        <w:t xml:space="preserve"> </w:t>
      </w:r>
    </w:p>
    <w:p w14:paraId="0F7C1E02" w14:textId="77777777" w:rsidR="00B05421" w:rsidRDefault="00B05421" w:rsidP="00B05421">
      <w:pPr>
        <w:pStyle w:val="BodyText"/>
      </w:pPr>
    </w:p>
    <w:p w14:paraId="2797F7E3" w14:textId="77777777" w:rsidR="00B05421" w:rsidRDefault="00B05421" w:rsidP="00B05421"/>
    <w:sectPr w:rsidR="00B054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E0643" w14:textId="77777777" w:rsidR="0021492D" w:rsidRDefault="00962CC1">
      <w:pPr>
        <w:spacing w:after="0" w:line="240" w:lineRule="auto"/>
      </w:pPr>
      <w:r>
        <w:separator/>
      </w:r>
    </w:p>
  </w:endnote>
  <w:endnote w:type="continuationSeparator" w:id="0">
    <w:p w14:paraId="6014096F" w14:textId="77777777" w:rsidR="0021492D" w:rsidRDefault="00962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C984E" w14:textId="77777777" w:rsidR="003F10E2" w:rsidRDefault="006F03DE" w:rsidP="00696D6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3D660" w14:textId="77777777" w:rsidR="0021492D" w:rsidRDefault="00962CC1">
      <w:pPr>
        <w:spacing w:after="0" w:line="240" w:lineRule="auto"/>
      </w:pPr>
      <w:r>
        <w:separator/>
      </w:r>
    </w:p>
  </w:footnote>
  <w:footnote w:type="continuationSeparator" w:id="0">
    <w:p w14:paraId="655D9C0C" w14:textId="77777777" w:rsidR="0021492D" w:rsidRDefault="00962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CB6A77"/>
    <w:multiLevelType w:val="hybridMultilevel"/>
    <w:tmpl w:val="4BBCBA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2C1E4B"/>
    <w:multiLevelType w:val="hybridMultilevel"/>
    <w:tmpl w:val="3FFE6B2E"/>
    <w:lvl w:ilvl="0" w:tplc="DD80F5E6"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421"/>
    <w:rsid w:val="0021492D"/>
    <w:rsid w:val="0034203A"/>
    <w:rsid w:val="006F03DE"/>
    <w:rsid w:val="008034F0"/>
    <w:rsid w:val="008C1B75"/>
    <w:rsid w:val="00962CC1"/>
    <w:rsid w:val="00A17FB0"/>
    <w:rsid w:val="00AC0C7E"/>
    <w:rsid w:val="00B05421"/>
    <w:rsid w:val="00CC2A71"/>
    <w:rsid w:val="00CD3656"/>
    <w:rsid w:val="00DE1441"/>
    <w:rsid w:val="00DE7066"/>
    <w:rsid w:val="00F6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9395"/>
  <w15:chartTrackingRefBased/>
  <w15:docId w15:val="{2F753834-7A14-4B12-B364-B3E94C90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421"/>
  </w:style>
  <w:style w:type="paragraph" w:styleId="Heading1">
    <w:name w:val="heading 1"/>
    <w:basedOn w:val="Normal"/>
    <w:next w:val="Normal"/>
    <w:link w:val="Heading1Char"/>
    <w:qFormat/>
    <w:rsid w:val="00B05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054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4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05421"/>
    <w:pPr>
      <w:spacing w:after="120" w:line="218" w:lineRule="auto"/>
    </w:pPr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character" w:customStyle="1" w:styleId="BodyTextChar">
    <w:name w:val="Body Text Char"/>
    <w:basedOn w:val="DefaultParagraphFont"/>
    <w:link w:val="BodyText"/>
    <w:rsid w:val="00B05421"/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paragraph" w:customStyle="1" w:styleId="Introduction">
    <w:name w:val="Introduction"/>
    <w:basedOn w:val="Normal"/>
    <w:qFormat/>
    <w:rsid w:val="00B05421"/>
    <w:pPr>
      <w:pBdr>
        <w:top w:val="single" w:sz="4" w:space="3" w:color="4472C4" w:themeColor="accent1"/>
        <w:bottom w:val="single" w:sz="4" w:space="3" w:color="4472C4" w:themeColor="accent1"/>
      </w:pBdr>
      <w:spacing w:after="0" w:line="300" w:lineRule="atLeast"/>
      <w:ind w:right="57"/>
    </w:pPr>
    <w:rPr>
      <w:rFonts w:asciiTheme="majorHAnsi" w:eastAsia="Times New Roman" w:hAnsiTheme="majorHAnsi" w:cs="Times New Roman"/>
      <w:b/>
      <w:color w:val="4472C4" w:themeColor="accent1"/>
      <w:kern w:val="21"/>
      <w:szCs w:val="21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B054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54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054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70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06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F0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8034F0"/>
    <w:pPr>
      <w:spacing w:after="0" w:line="240" w:lineRule="auto"/>
      <w:jc w:val="right"/>
    </w:pPr>
    <w:rPr>
      <w:rFonts w:eastAsia="Times New Roman" w:cs="Times New Roman"/>
      <w:color w:val="000000" w:themeColor="text1"/>
      <w:kern w:val="21"/>
      <w:sz w:val="18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034F0"/>
    <w:rPr>
      <w:rFonts w:eastAsia="Times New Roman" w:cs="Times New Roman"/>
      <w:color w:val="000000" w:themeColor="text1"/>
      <w:kern w:val="21"/>
      <w:sz w:val="18"/>
      <w:szCs w:val="21"/>
    </w:rPr>
  </w:style>
  <w:style w:type="paragraph" w:styleId="Subtitle">
    <w:name w:val="Subtitle"/>
    <w:basedOn w:val="Normal"/>
    <w:next w:val="Normal"/>
    <w:link w:val="SubtitleChar"/>
    <w:rsid w:val="008034F0"/>
    <w:pPr>
      <w:numPr>
        <w:ilvl w:val="1"/>
      </w:numPr>
      <w:spacing w:before="50" w:after="0" w:line="560" w:lineRule="exact"/>
      <w:contextualSpacing/>
    </w:pPr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character" w:customStyle="1" w:styleId="SubtitleChar">
    <w:name w:val="Subtitle Char"/>
    <w:basedOn w:val="DefaultParagraphFont"/>
    <w:link w:val="Subtitle"/>
    <w:rsid w:val="008034F0"/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paragraph" w:customStyle="1" w:styleId="ImagePlaceholder">
    <w:name w:val="Image Placeholder"/>
    <w:basedOn w:val="Normal"/>
    <w:semiHidden/>
    <w:rsid w:val="008034F0"/>
    <w:pPr>
      <w:spacing w:after="0" w:line="240" w:lineRule="auto"/>
      <w:ind w:left="-567" w:right="-567"/>
    </w:pPr>
    <w:rPr>
      <w:rFonts w:eastAsia="Times New Roman" w:cs="Times New Roman"/>
      <w:color w:val="000000" w:themeColor="text1"/>
      <w:kern w:val="21"/>
      <w:sz w:val="21"/>
      <w:szCs w:val="21"/>
    </w:rPr>
  </w:style>
  <w:style w:type="paragraph" w:styleId="ListParagraph">
    <w:name w:val="List Paragraph"/>
    <w:basedOn w:val="Normal"/>
    <w:uiPriority w:val="34"/>
    <w:qFormat/>
    <w:rsid w:val="00F64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oreland.vic.gov.au/foodandgarde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sations.moreland.vic.gov.au/wast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nversations.moreland.vic.gov.au/wast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moreland.vic.gov.au/foodandgarde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1E416FB8CBB4D2EABC5E8516135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447A1-BBDC-4679-8264-B7C778479749}"/>
      </w:docPartPr>
      <w:docPartBody>
        <w:p w:rsidR="00AE3C02" w:rsidRDefault="00006308" w:rsidP="00006308">
          <w:pPr>
            <w:pStyle w:val="B1E416FB8CBB4D2EABC5E85161351DB1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08"/>
    <w:rsid w:val="00006308"/>
    <w:rsid w:val="00AE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6308"/>
    <w:rPr>
      <w:color w:val="808080"/>
    </w:rPr>
  </w:style>
  <w:style w:type="paragraph" w:customStyle="1" w:styleId="B1E416FB8CBB4D2EABC5E85161351DB1">
    <w:name w:val="B1E416FB8CBB4D2EABC5E85161351DB1"/>
    <w:rsid w:val="000063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6622C00D</Template>
  <TotalTime>1</TotalTime>
  <Pages>4</Pages>
  <Words>644</Words>
  <Characters>3231</Characters>
  <Application>Microsoft Office Word</Application>
  <DocSecurity>4</DocSecurity>
  <Lines>75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Barnes</dc:creator>
  <cp:keywords/>
  <dc:description/>
  <cp:lastModifiedBy>Kelly Barnes</cp:lastModifiedBy>
  <cp:revision>2</cp:revision>
  <dcterms:created xsi:type="dcterms:W3CDTF">2020-08-06T08:36:00Z</dcterms:created>
  <dcterms:modified xsi:type="dcterms:W3CDTF">2020-08-06T08:36:00Z</dcterms:modified>
</cp:coreProperties>
</file>